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BC11" w14:textId="77777777" w:rsidR="00B5636C" w:rsidRDefault="00B5636C" w:rsidP="00B5636C">
      <w:pPr>
        <w:jc w:val="center"/>
        <w:rPr>
          <w:rFonts w:ascii="Century Gothic" w:hAnsi="Century Gothic" w:cs="Calibri"/>
          <w:b/>
          <w:bCs/>
          <w:sz w:val="44"/>
          <w:szCs w:val="44"/>
        </w:rPr>
      </w:pPr>
    </w:p>
    <w:p w14:paraId="4C167B64" w14:textId="3C2553AB" w:rsidR="00B5636C" w:rsidRDefault="00B5636C" w:rsidP="00B5636C">
      <w:pPr>
        <w:jc w:val="center"/>
        <w:rPr>
          <w:rFonts w:ascii="Century Gothic" w:hAnsi="Century Gothic" w:cs="Calibri"/>
          <w:b/>
          <w:bCs/>
          <w:sz w:val="44"/>
          <w:szCs w:val="44"/>
        </w:rPr>
      </w:pPr>
    </w:p>
    <w:p w14:paraId="7F079C50" w14:textId="77777777" w:rsidR="002E453E" w:rsidRPr="00D7050A" w:rsidRDefault="002E453E" w:rsidP="00B5636C">
      <w:pPr>
        <w:jc w:val="center"/>
        <w:rPr>
          <w:rFonts w:ascii="Century Gothic" w:hAnsi="Century Gothic" w:cs="Calibri"/>
          <w:b/>
          <w:bCs/>
          <w:sz w:val="44"/>
          <w:szCs w:val="44"/>
        </w:rPr>
      </w:pPr>
    </w:p>
    <w:p w14:paraId="6BC720A6" w14:textId="77777777" w:rsidR="002E453E" w:rsidRPr="008942BA" w:rsidRDefault="002E453E" w:rsidP="002E453E">
      <w:pPr>
        <w:jc w:val="center"/>
        <w:rPr>
          <w:rFonts w:ascii="Lato" w:hAnsi="Lato" w:cs="Calibri"/>
          <w:b/>
          <w:bCs/>
          <w:sz w:val="52"/>
          <w:szCs w:val="52"/>
        </w:rPr>
      </w:pPr>
      <w:r w:rsidRPr="008942BA">
        <w:rPr>
          <w:rFonts w:ascii="Lato" w:hAnsi="Lato" w:cs="Calibri"/>
          <w:b/>
          <w:bCs/>
          <w:noProof/>
          <w:sz w:val="52"/>
          <w:szCs w:val="5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01124" wp14:editId="735E7757">
                <wp:simplePos x="0" y="0"/>
                <wp:positionH relativeFrom="column">
                  <wp:posOffset>5115560</wp:posOffset>
                </wp:positionH>
                <wp:positionV relativeFrom="paragraph">
                  <wp:posOffset>-792480</wp:posOffset>
                </wp:positionV>
                <wp:extent cx="542925" cy="476250"/>
                <wp:effectExtent l="0" t="0" r="0" b="127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C44E8" id="Rettangolo 2" o:spid="_x0000_s1026" style="position:absolute;margin-left:402.8pt;margin-top:-62.4pt;width:42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" stroked="f"/>
            </w:pict>
          </mc:Fallback>
        </mc:AlternateContent>
      </w:r>
      <w:r w:rsidRPr="008942BA">
        <w:rPr>
          <w:rFonts w:ascii="Lato" w:hAnsi="Lato" w:cs="Calibri"/>
          <w:b/>
          <w:bCs/>
          <w:noProof/>
          <w:sz w:val="52"/>
          <w:szCs w:val="5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54449" wp14:editId="6CE96BC6">
                <wp:simplePos x="0" y="0"/>
                <wp:positionH relativeFrom="column">
                  <wp:posOffset>5210810</wp:posOffset>
                </wp:positionH>
                <wp:positionV relativeFrom="paragraph">
                  <wp:posOffset>-706755</wp:posOffset>
                </wp:positionV>
                <wp:extent cx="447675" cy="276225"/>
                <wp:effectExtent l="0" t="0" r="0" b="127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93B0A" id="Rettangolo 1" o:spid="_x0000_s1026" style="position:absolute;margin-left:410.3pt;margin-top:-55.65pt;width:35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" stroked="f"/>
            </w:pict>
          </mc:Fallback>
        </mc:AlternateContent>
      </w:r>
      <w:proofErr w:type="spellStart"/>
      <w:r w:rsidRPr="008942BA">
        <w:rPr>
          <w:rFonts w:ascii="Lato" w:hAnsi="Lato" w:cs="Calibri"/>
          <w:b/>
          <w:bCs/>
          <w:sz w:val="52"/>
          <w:szCs w:val="52"/>
        </w:rPr>
        <w:t>A.Am.P.S</w:t>
      </w:r>
      <w:proofErr w:type="spellEnd"/>
      <w:r w:rsidRPr="008942BA">
        <w:rPr>
          <w:rFonts w:ascii="Lato" w:hAnsi="Lato" w:cs="Calibri"/>
          <w:b/>
          <w:bCs/>
          <w:sz w:val="52"/>
          <w:szCs w:val="52"/>
        </w:rPr>
        <w:t>. S.p.A.</w:t>
      </w:r>
    </w:p>
    <w:p w14:paraId="513C7FC2" w14:textId="77777777" w:rsidR="002E453E" w:rsidRPr="008942BA" w:rsidRDefault="002E453E" w:rsidP="002E453E">
      <w:pPr>
        <w:jc w:val="center"/>
        <w:rPr>
          <w:rFonts w:ascii="Lato" w:hAnsi="Lato" w:cs="Calibri"/>
          <w:b/>
          <w:bCs/>
          <w:sz w:val="44"/>
          <w:szCs w:val="44"/>
        </w:rPr>
      </w:pPr>
      <w:r w:rsidRPr="008942BA">
        <w:rPr>
          <w:rFonts w:ascii="Lato" w:hAnsi="Lato" w:cs="Calibri"/>
          <w:b/>
          <w:bCs/>
          <w:sz w:val="44"/>
          <w:szCs w:val="44"/>
        </w:rPr>
        <w:t>Via dell’Artigianato 39b</w:t>
      </w:r>
    </w:p>
    <w:p w14:paraId="18FE0E45" w14:textId="77777777" w:rsidR="002E453E" w:rsidRPr="00622FB4" w:rsidRDefault="002E453E" w:rsidP="002E453E">
      <w:pPr>
        <w:jc w:val="center"/>
        <w:rPr>
          <w:rFonts w:ascii="Lato-Regular" w:hAnsi="Lato-Regular" w:cs="Calibri"/>
          <w:b/>
          <w:bCs/>
          <w:sz w:val="44"/>
          <w:szCs w:val="44"/>
        </w:rPr>
      </w:pPr>
      <w:r w:rsidRPr="008942BA">
        <w:rPr>
          <w:rFonts w:ascii="Lato" w:hAnsi="Lato" w:cs="Calibri"/>
          <w:b/>
          <w:bCs/>
          <w:sz w:val="44"/>
          <w:szCs w:val="44"/>
        </w:rPr>
        <w:t>57121, Livorno</w:t>
      </w:r>
    </w:p>
    <w:p w14:paraId="657629E8" w14:textId="77777777" w:rsidR="002E453E" w:rsidRDefault="002E453E" w:rsidP="002E453E">
      <w:pPr>
        <w:jc w:val="center"/>
        <w:rPr>
          <w:rFonts w:ascii="Lato-Regular" w:hAnsi="Lato-Regular" w:cs="Calibri"/>
          <w:b/>
          <w:bCs/>
          <w:sz w:val="52"/>
          <w:szCs w:val="36"/>
        </w:rPr>
      </w:pPr>
    </w:p>
    <w:p w14:paraId="01329602" w14:textId="77777777" w:rsidR="002E453E" w:rsidRDefault="002E453E" w:rsidP="002E453E">
      <w:pPr>
        <w:jc w:val="center"/>
        <w:rPr>
          <w:rFonts w:ascii="Lato-Regular" w:hAnsi="Lato-Regular" w:cs="Calibri"/>
          <w:b/>
          <w:bCs/>
          <w:sz w:val="52"/>
          <w:szCs w:val="36"/>
        </w:rPr>
      </w:pPr>
    </w:p>
    <w:p w14:paraId="0CB16D59" w14:textId="77777777" w:rsidR="002E453E" w:rsidRPr="00622FB4" w:rsidRDefault="002E453E" w:rsidP="002E453E">
      <w:pPr>
        <w:jc w:val="center"/>
        <w:rPr>
          <w:rFonts w:ascii="Lato-Regular" w:hAnsi="Lato-Regular" w:cs="Calibri"/>
          <w:b/>
          <w:bCs/>
          <w:sz w:val="52"/>
          <w:szCs w:val="36"/>
        </w:rPr>
      </w:pPr>
    </w:p>
    <w:p w14:paraId="0D74B5AE" w14:textId="77777777" w:rsidR="00E7133A" w:rsidRPr="008942BA" w:rsidRDefault="00E7133A" w:rsidP="00E7133A">
      <w:pPr>
        <w:autoSpaceDE w:val="0"/>
        <w:autoSpaceDN w:val="0"/>
        <w:adjustRightInd w:val="0"/>
        <w:spacing w:before="120" w:line="360" w:lineRule="auto"/>
        <w:ind w:left="142" w:right="170"/>
        <w:contextualSpacing/>
        <w:mirrorIndents/>
        <w:jc w:val="center"/>
        <w:rPr>
          <w:rFonts w:ascii="Lato" w:hAnsi="Lato" w:cs="Calibri"/>
          <w:b/>
          <w:bCs/>
          <w:sz w:val="28"/>
          <w:szCs w:val="28"/>
          <w:u w:val="single"/>
        </w:rPr>
      </w:pPr>
      <w:r>
        <w:rPr>
          <w:rFonts w:ascii="Lato" w:hAnsi="Lato" w:cs="Calibri"/>
          <w:b/>
          <w:bCs/>
          <w:sz w:val="28"/>
          <w:szCs w:val="28"/>
          <w:u w:val="single"/>
        </w:rPr>
        <w:t>AVVISO PUBBLICO</w:t>
      </w:r>
    </w:p>
    <w:p w14:paraId="516A836A" w14:textId="77777777" w:rsidR="00E7133A" w:rsidRDefault="00E7133A" w:rsidP="00E7133A">
      <w:pPr>
        <w:autoSpaceDE w:val="0"/>
        <w:autoSpaceDN w:val="0"/>
        <w:adjustRightInd w:val="0"/>
        <w:spacing w:before="120" w:line="276" w:lineRule="auto"/>
        <w:ind w:left="142" w:right="170"/>
        <w:contextualSpacing/>
        <w:mirrorIndents/>
        <w:jc w:val="center"/>
        <w:rPr>
          <w:rFonts w:ascii="Lato" w:hAnsi="Lato" w:cs="Calibri"/>
          <w:b/>
          <w:bCs/>
          <w:sz w:val="28"/>
          <w:szCs w:val="28"/>
        </w:rPr>
      </w:pPr>
      <w:r>
        <w:rPr>
          <w:rFonts w:ascii="Lato" w:hAnsi="Lato" w:cs="Calibri"/>
          <w:b/>
          <w:bCs/>
          <w:sz w:val="28"/>
          <w:szCs w:val="28"/>
        </w:rPr>
        <w:t>MANIFESTAZIONE DI INTERESSE PER IL CONFERIMENTO DI RIFIUTI CODICI E.R.R. 19.12.10 E 19.12.12 PRESSO IL TERMOVALORIZZATORE DI LIVORNO</w:t>
      </w:r>
    </w:p>
    <w:p w14:paraId="6D5DB652" w14:textId="77777777" w:rsidR="00E44D36" w:rsidRDefault="00E44D36" w:rsidP="00E44D36">
      <w:pPr>
        <w:autoSpaceDE w:val="0"/>
        <w:autoSpaceDN w:val="0"/>
        <w:adjustRightInd w:val="0"/>
        <w:spacing w:before="120" w:line="360" w:lineRule="auto"/>
        <w:ind w:left="142" w:right="170"/>
        <w:contextualSpacing/>
        <w:mirrorIndents/>
        <w:jc w:val="center"/>
        <w:rPr>
          <w:rFonts w:ascii="Lato" w:hAnsi="Lato" w:cs="Calibri"/>
          <w:b/>
          <w:bCs/>
          <w:sz w:val="28"/>
          <w:szCs w:val="28"/>
        </w:rPr>
      </w:pPr>
    </w:p>
    <w:p w14:paraId="3F285A34" w14:textId="0D960530" w:rsidR="00E44D36" w:rsidRDefault="00E44D36" w:rsidP="00E44D36">
      <w:pPr>
        <w:autoSpaceDE w:val="0"/>
        <w:autoSpaceDN w:val="0"/>
        <w:adjustRightInd w:val="0"/>
        <w:spacing w:before="120" w:line="360" w:lineRule="auto"/>
        <w:ind w:left="142" w:right="170"/>
        <w:contextualSpacing/>
        <w:mirrorIndents/>
        <w:jc w:val="center"/>
        <w:rPr>
          <w:rFonts w:ascii="Lato" w:hAnsi="Lato" w:cs="Calibri"/>
          <w:b/>
          <w:bCs/>
          <w:sz w:val="28"/>
          <w:szCs w:val="28"/>
        </w:rPr>
      </w:pPr>
      <w:r>
        <w:rPr>
          <w:rFonts w:ascii="Lato" w:hAnsi="Lato" w:cs="Calibri"/>
          <w:b/>
          <w:bCs/>
          <w:sz w:val="28"/>
          <w:szCs w:val="28"/>
        </w:rPr>
        <w:t>ALLEGATO</w:t>
      </w:r>
      <w:r w:rsidR="00B64C33">
        <w:rPr>
          <w:rFonts w:ascii="Lato" w:hAnsi="Lato" w:cs="Calibri"/>
          <w:b/>
          <w:bCs/>
          <w:sz w:val="28"/>
          <w:szCs w:val="28"/>
        </w:rPr>
        <w:t xml:space="preserve"> </w:t>
      </w:r>
    </w:p>
    <w:p w14:paraId="0A1964D2" w14:textId="2B7B4202" w:rsidR="00E44D36" w:rsidRPr="006C4E55" w:rsidRDefault="00E44D36" w:rsidP="00E44D36">
      <w:pPr>
        <w:autoSpaceDE w:val="0"/>
        <w:autoSpaceDN w:val="0"/>
        <w:adjustRightInd w:val="0"/>
        <w:spacing w:before="120" w:line="360" w:lineRule="auto"/>
        <w:ind w:left="142" w:right="170"/>
        <w:contextualSpacing/>
        <w:mirrorIndents/>
        <w:jc w:val="center"/>
        <w:rPr>
          <w:rFonts w:ascii="Lato" w:hAnsi="Lato" w:cs="Calibri"/>
          <w:b/>
          <w:bCs/>
          <w:sz w:val="28"/>
          <w:szCs w:val="28"/>
          <w:u w:val="single"/>
        </w:rPr>
      </w:pPr>
      <w:r>
        <w:rPr>
          <w:rFonts w:ascii="Lato" w:hAnsi="Lato" w:cs="Calibri"/>
          <w:b/>
          <w:bCs/>
          <w:sz w:val="28"/>
          <w:szCs w:val="28"/>
          <w:u w:val="single"/>
        </w:rPr>
        <w:t>MODELLO</w:t>
      </w:r>
      <w:r w:rsidRPr="006C4E55">
        <w:rPr>
          <w:rFonts w:ascii="Lato" w:hAnsi="Lato" w:cs="Calibri"/>
          <w:b/>
          <w:bCs/>
          <w:sz w:val="28"/>
          <w:szCs w:val="28"/>
          <w:u w:val="single"/>
        </w:rPr>
        <w:t xml:space="preserve"> </w:t>
      </w:r>
      <w:r w:rsidR="00D0166D">
        <w:rPr>
          <w:rFonts w:ascii="Lato" w:hAnsi="Lato" w:cs="Calibri"/>
          <w:b/>
          <w:bCs/>
          <w:sz w:val="28"/>
          <w:szCs w:val="28"/>
          <w:u w:val="single"/>
        </w:rPr>
        <w:t xml:space="preserve">DI </w:t>
      </w:r>
      <w:r>
        <w:rPr>
          <w:rFonts w:ascii="Lato" w:hAnsi="Lato" w:cs="Calibri"/>
          <w:b/>
          <w:bCs/>
          <w:sz w:val="28"/>
          <w:szCs w:val="28"/>
          <w:u w:val="single"/>
        </w:rPr>
        <w:t>OFFERTA ECONOMICA</w:t>
      </w:r>
    </w:p>
    <w:p w14:paraId="0B3D7D4C" w14:textId="77777777" w:rsidR="00E44D36" w:rsidRPr="00125687" w:rsidRDefault="00E44D36" w:rsidP="00E44D36">
      <w:pPr>
        <w:autoSpaceDE w:val="0"/>
        <w:autoSpaceDN w:val="0"/>
        <w:adjustRightInd w:val="0"/>
        <w:spacing w:before="120" w:line="360" w:lineRule="auto"/>
        <w:ind w:left="142" w:right="170"/>
        <w:contextualSpacing/>
        <w:mirrorIndents/>
        <w:jc w:val="center"/>
        <w:rPr>
          <w:rFonts w:ascii="Lato" w:hAnsi="Lato" w:cs="Calibri"/>
          <w:b/>
          <w:bCs/>
          <w:sz w:val="28"/>
          <w:szCs w:val="28"/>
        </w:rPr>
      </w:pPr>
    </w:p>
    <w:p w14:paraId="50FC7824" w14:textId="77777777" w:rsidR="00E44D36" w:rsidRDefault="00E44D36" w:rsidP="00E44D36">
      <w:pPr>
        <w:jc w:val="center"/>
        <w:rPr>
          <w:rFonts w:ascii="Comic Sans MS" w:hAnsi="Comic Sans MS" w:cs="Calibri"/>
          <w:b/>
          <w:bCs/>
          <w:sz w:val="28"/>
          <w:szCs w:val="28"/>
        </w:rPr>
      </w:pPr>
    </w:p>
    <w:p w14:paraId="0099EB60" w14:textId="77777777" w:rsidR="00E44D36" w:rsidRDefault="00E44D36" w:rsidP="00E44D36">
      <w:pPr>
        <w:jc w:val="center"/>
        <w:rPr>
          <w:rFonts w:ascii="Comic Sans MS" w:hAnsi="Comic Sans MS" w:cs="Calibri"/>
          <w:b/>
          <w:bCs/>
          <w:sz w:val="28"/>
          <w:szCs w:val="28"/>
        </w:rPr>
      </w:pPr>
    </w:p>
    <w:p w14:paraId="2BE783BD" w14:textId="77777777" w:rsidR="00E44D36" w:rsidRPr="00D7050A" w:rsidRDefault="00E44D36" w:rsidP="00E44D36">
      <w:pPr>
        <w:jc w:val="center"/>
        <w:rPr>
          <w:rFonts w:ascii="Comic Sans MS" w:hAnsi="Comic Sans MS" w:cs="Calibri"/>
          <w:b/>
          <w:bCs/>
          <w:sz w:val="28"/>
          <w:szCs w:val="28"/>
        </w:rPr>
      </w:pPr>
    </w:p>
    <w:p w14:paraId="6BB5B689" w14:textId="77777777" w:rsidR="00E44D36" w:rsidRPr="00D7050A" w:rsidRDefault="00E44D36" w:rsidP="00E44D36">
      <w:pPr>
        <w:jc w:val="both"/>
        <w:rPr>
          <w:rFonts w:ascii="Century Gothic" w:hAnsi="Century Gothic" w:cs="Calibri"/>
          <w:bCs/>
          <w:sz w:val="28"/>
          <w:szCs w:val="28"/>
        </w:rPr>
      </w:pPr>
    </w:p>
    <w:p w14:paraId="7184398C" w14:textId="215523F2" w:rsidR="00D57F21" w:rsidRPr="008942BA" w:rsidRDefault="00682982" w:rsidP="002E453E">
      <w:pPr>
        <w:ind w:left="142"/>
        <w:jc w:val="both"/>
        <w:rPr>
          <w:rFonts w:ascii="Lato" w:hAnsi="Lato"/>
        </w:rPr>
      </w:pPr>
      <w:r>
        <w:rPr>
          <w:rFonts w:ascii="Lato" w:hAnsi="Lato"/>
          <w:i/>
        </w:rPr>
        <w:t>Maggio</w:t>
      </w:r>
      <w:r w:rsidR="002E453E" w:rsidRPr="008942BA">
        <w:rPr>
          <w:rFonts w:ascii="Lato" w:hAnsi="Lato"/>
          <w:i/>
        </w:rPr>
        <w:t xml:space="preserve"> 20</w:t>
      </w:r>
      <w:r w:rsidR="002E453E">
        <w:rPr>
          <w:rFonts w:ascii="Lato" w:hAnsi="Lato"/>
          <w:i/>
        </w:rPr>
        <w:t>22</w:t>
      </w:r>
      <w:r w:rsidR="00D57F21" w:rsidRPr="008942BA">
        <w:rPr>
          <w:rFonts w:ascii="Lato" w:hAnsi="Lato"/>
          <w:i/>
        </w:rPr>
        <w:tab/>
      </w:r>
      <w:r w:rsidR="00D57F21" w:rsidRPr="008942BA">
        <w:rPr>
          <w:rFonts w:ascii="Lato" w:hAnsi="Lato"/>
          <w:i/>
        </w:rPr>
        <w:tab/>
      </w:r>
      <w:r w:rsidR="00D57F21" w:rsidRPr="008942BA">
        <w:rPr>
          <w:rFonts w:ascii="Lato" w:hAnsi="Lato"/>
          <w:i/>
        </w:rPr>
        <w:tab/>
      </w:r>
      <w:r w:rsidR="00D57F21" w:rsidRPr="008942BA">
        <w:rPr>
          <w:rFonts w:ascii="Lato" w:hAnsi="Lato"/>
          <w:i/>
        </w:rPr>
        <w:tab/>
      </w:r>
      <w:r w:rsidR="00D57F21" w:rsidRPr="008942BA">
        <w:rPr>
          <w:rFonts w:ascii="Lato" w:hAnsi="Lato"/>
          <w:i/>
        </w:rPr>
        <w:tab/>
      </w:r>
      <w:r w:rsidR="00D57F21">
        <w:rPr>
          <w:rFonts w:ascii="Lato" w:hAnsi="Lato"/>
          <w:i/>
        </w:rPr>
        <w:tab/>
      </w:r>
      <w:r w:rsidR="00D57F21">
        <w:rPr>
          <w:rFonts w:ascii="Lato" w:hAnsi="Lato"/>
          <w:i/>
        </w:rPr>
        <w:tab/>
      </w:r>
      <w:r w:rsidR="00D57F21" w:rsidRPr="008942BA">
        <w:rPr>
          <w:rFonts w:ascii="Lato" w:hAnsi="Lato"/>
          <w:i/>
        </w:rPr>
        <w:t xml:space="preserve"> </w:t>
      </w:r>
    </w:p>
    <w:p w14:paraId="78A0A80B" w14:textId="77777777" w:rsidR="00B5636C" w:rsidRDefault="00B5636C" w:rsidP="00B5636C">
      <w:pPr>
        <w:ind w:right="594"/>
        <w:jc w:val="center"/>
        <w:rPr>
          <w:rFonts w:ascii="Lato" w:hAnsi="Lato"/>
          <w:i/>
          <w:sz w:val="28"/>
        </w:rPr>
        <w:sectPr w:rsidR="00B5636C" w:rsidSect="00AC30F5">
          <w:headerReference w:type="default" r:id="rId8"/>
          <w:footerReference w:type="default" r:id="rId9"/>
          <w:pgSz w:w="11900" w:h="16840"/>
          <w:pgMar w:top="2977" w:right="1127" w:bottom="1134" w:left="1134" w:header="708" w:footer="1590" w:gutter="0"/>
          <w:cols w:space="708"/>
          <w:docGrid w:linePitch="360"/>
        </w:sectPr>
      </w:pPr>
    </w:p>
    <w:p w14:paraId="465B9552" w14:textId="77777777" w:rsidR="00B5636C" w:rsidRPr="00661871" w:rsidRDefault="00B5636C" w:rsidP="00B5636C">
      <w:pPr>
        <w:spacing w:before="60" w:after="60"/>
        <w:jc w:val="center"/>
        <w:rPr>
          <w:rFonts w:ascii="Lato" w:hAnsi="Lato"/>
          <w:b/>
        </w:rPr>
      </w:pPr>
      <w:r w:rsidRPr="00661871">
        <w:rPr>
          <w:rFonts w:ascii="Lato" w:hAnsi="Lato"/>
        </w:rPr>
        <w:lastRenderedPageBreak/>
        <w:t>Dati relativi all’impresa</w:t>
      </w:r>
      <w:r w:rsidRPr="00661871">
        <w:rPr>
          <w:rFonts w:ascii="Lato" w:hAnsi="Lato"/>
          <w:b/>
        </w:rPr>
        <w:t xml:space="preserve"> 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55"/>
        <w:gridCol w:w="2580"/>
        <w:gridCol w:w="4819"/>
      </w:tblGrid>
      <w:tr w:rsidR="00B5636C" w:rsidRPr="00661871" w14:paraId="7566E12A" w14:textId="77777777" w:rsidTr="00B5636C">
        <w:tc>
          <w:tcPr>
            <w:tcW w:w="2126" w:type="dxa"/>
            <w:shd w:val="clear" w:color="auto" w:fill="auto"/>
            <w:vAlign w:val="center"/>
          </w:tcPr>
          <w:p w14:paraId="427C5736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Ragione sociale: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372A8617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</w:p>
        </w:tc>
      </w:tr>
      <w:tr w:rsidR="00B5636C" w:rsidRPr="00661871" w14:paraId="5177B246" w14:textId="77777777" w:rsidTr="00B5636C">
        <w:tc>
          <w:tcPr>
            <w:tcW w:w="2126" w:type="dxa"/>
            <w:shd w:val="clear" w:color="auto" w:fill="auto"/>
            <w:vAlign w:val="center"/>
          </w:tcPr>
          <w:p w14:paraId="06D90D09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Sede legale: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4FD5C0A6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Città ________________________________________________ CAP ________</w:t>
            </w:r>
            <w:r>
              <w:rPr>
                <w:rFonts w:ascii="Lato" w:hAnsi="Lato"/>
                <w:sz w:val="22"/>
              </w:rPr>
              <w:t>_______</w:t>
            </w:r>
          </w:p>
          <w:p w14:paraId="564C8ADA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Prov. (____) Via __________________________________________________ n° __</w:t>
            </w:r>
            <w:r>
              <w:rPr>
                <w:rFonts w:ascii="Lato" w:hAnsi="Lato"/>
                <w:sz w:val="22"/>
              </w:rPr>
              <w:t>_</w:t>
            </w:r>
            <w:r w:rsidRPr="00661871">
              <w:rPr>
                <w:rFonts w:ascii="Lato" w:hAnsi="Lato"/>
                <w:sz w:val="22"/>
              </w:rPr>
              <w:t>__</w:t>
            </w:r>
          </w:p>
        </w:tc>
      </w:tr>
      <w:tr w:rsidR="00B5636C" w:rsidRPr="00661871" w14:paraId="6F248543" w14:textId="77777777" w:rsidTr="00B5636C">
        <w:tc>
          <w:tcPr>
            <w:tcW w:w="4961" w:type="dxa"/>
            <w:gridSpan w:val="3"/>
            <w:shd w:val="clear" w:color="auto" w:fill="auto"/>
            <w:vAlign w:val="center"/>
          </w:tcPr>
          <w:p w14:paraId="77FF028A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Codice Fiscale _______________________________</w:t>
            </w:r>
            <w:r>
              <w:rPr>
                <w:rFonts w:ascii="Lato" w:hAnsi="Lato"/>
                <w:sz w:val="22"/>
              </w:rPr>
              <w:t>_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11638B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Partita IVA _______________________________</w:t>
            </w:r>
            <w:r>
              <w:rPr>
                <w:rFonts w:ascii="Lato" w:hAnsi="Lato"/>
                <w:sz w:val="22"/>
              </w:rPr>
              <w:t>___</w:t>
            </w:r>
          </w:p>
        </w:tc>
      </w:tr>
      <w:tr w:rsidR="00B5636C" w:rsidRPr="00661871" w14:paraId="4929A5C2" w14:textId="77777777" w:rsidTr="00B5636C">
        <w:tc>
          <w:tcPr>
            <w:tcW w:w="2381" w:type="dxa"/>
            <w:gridSpan w:val="2"/>
            <w:shd w:val="clear" w:color="auto" w:fill="auto"/>
            <w:vAlign w:val="center"/>
          </w:tcPr>
          <w:p w14:paraId="67195D43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Tel. _____/___________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531BD258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Fax ______/____________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D614F3C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r w:rsidRPr="00661871">
              <w:rPr>
                <w:rFonts w:ascii="Lato" w:hAnsi="Lato"/>
                <w:sz w:val="22"/>
              </w:rPr>
              <w:t>e-mail _____________________________________</w:t>
            </w:r>
            <w:r>
              <w:rPr>
                <w:rFonts w:ascii="Lato" w:hAnsi="Lato"/>
                <w:sz w:val="22"/>
              </w:rPr>
              <w:t>__</w:t>
            </w:r>
          </w:p>
        </w:tc>
      </w:tr>
      <w:tr w:rsidR="00B5636C" w:rsidRPr="00661871" w14:paraId="00FE5A26" w14:textId="77777777" w:rsidTr="00B5636C">
        <w:tc>
          <w:tcPr>
            <w:tcW w:w="9780" w:type="dxa"/>
            <w:gridSpan w:val="4"/>
            <w:shd w:val="clear" w:color="auto" w:fill="auto"/>
            <w:vAlign w:val="center"/>
          </w:tcPr>
          <w:p w14:paraId="5DC8F225" w14:textId="77777777" w:rsidR="00B5636C" w:rsidRPr="00661871" w:rsidRDefault="00B5636C" w:rsidP="00A106A0">
            <w:pPr>
              <w:spacing w:before="120" w:after="120"/>
              <w:rPr>
                <w:rFonts w:ascii="Lato" w:hAnsi="Lato"/>
                <w:sz w:val="22"/>
              </w:rPr>
            </w:pPr>
            <w:proofErr w:type="spellStart"/>
            <w:proofErr w:type="gramStart"/>
            <w:r>
              <w:rPr>
                <w:rFonts w:ascii="Lato" w:hAnsi="Lato"/>
                <w:sz w:val="22"/>
              </w:rPr>
              <w:t>pec</w:t>
            </w:r>
            <w:proofErr w:type="spellEnd"/>
            <w:r>
              <w:rPr>
                <w:rFonts w:ascii="Lato" w:hAnsi="Lato"/>
                <w:sz w:val="22"/>
              </w:rPr>
              <w:t xml:space="preserve"> </w:t>
            </w:r>
            <w:r w:rsidRPr="00661871">
              <w:rPr>
                <w:rFonts w:ascii="Lato" w:hAnsi="Lato"/>
                <w:sz w:val="22"/>
              </w:rPr>
              <w:t xml:space="preserve"> _</w:t>
            </w:r>
            <w:proofErr w:type="gramEnd"/>
            <w:r w:rsidRPr="00661871">
              <w:rPr>
                <w:rFonts w:ascii="Lato" w:hAnsi="Lato"/>
                <w:sz w:val="22"/>
              </w:rPr>
              <w:t>________________</w:t>
            </w:r>
            <w:r>
              <w:rPr>
                <w:rFonts w:ascii="Lato" w:hAnsi="Lato"/>
                <w:sz w:val="22"/>
              </w:rPr>
              <w:t>_________________________________________________________________________</w:t>
            </w:r>
          </w:p>
        </w:tc>
      </w:tr>
    </w:tbl>
    <w:p w14:paraId="38D51C14" w14:textId="77777777" w:rsidR="00B5636C" w:rsidRPr="00661871" w:rsidRDefault="00B5636C" w:rsidP="00B5636C">
      <w:pPr>
        <w:spacing w:before="60" w:after="60"/>
        <w:jc w:val="center"/>
        <w:rPr>
          <w:rFonts w:ascii="Lato" w:hAnsi="Lato"/>
        </w:rPr>
      </w:pPr>
    </w:p>
    <w:p w14:paraId="62A2EE8D" w14:textId="77777777" w:rsidR="00B5636C" w:rsidRPr="00661871" w:rsidRDefault="00B5636C" w:rsidP="00B5636C">
      <w:pPr>
        <w:spacing w:before="60" w:after="60" w:line="360" w:lineRule="auto"/>
        <w:rPr>
          <w:rFonts w:ascii="Lato" w:hAnsi="Lato"/>
          <w:b/>
        </w:rPr>
      </w:pPr>
      <w:r w:rsidRPr="00661871">
        <w:rPr>
          <w:rFonts w:ascii="Lato" w:hAnsi="Lato"/>
          <w:b/>
        </w:rPr>
        <w:t>Il/La sottoscritto/a,</w:t>
      </w:r>
    </w:p>
    <w:p w14:paraId="1FA680E0" w14:textId="77777777" w:rsidR="00B5636C" w:rsidRPr="00661871" w:rsidRDefault="00B5636C" w:rsidP="00B5636C">
      <w:pPr>
        <w:spacing w:before="60" w:after="60" w:line="360" w:lineRule="auto"/>
        <w:rPr>
          <w:rFonts w:ascii="Lato" w:hAnsi="Lato"/>
        </w:rPr>
      </w:pPr>
      <w:r w:rsidRPr="00661871">
        <w:rPr>
          <w:rFonts w:ascii="Lato" w:hAnsi="Lato"/>
        </w:rPr>
        <w:t>Cognome ……………………</w:t>
      </w:r>
      <w:proofErr w:type="gramStart"/>
      <w:r w:rsidRPr="00661871">
        <w:rPr>
          <w:rFonts w:ascii="Lato" w:hAnsi="Lato"/>
        </w:rPr>
        <w:t>…….</w:t>
      </w:r>
      <w:proofErr w:type="gramEnd"/>
      <w:r w:rsidRPr="00661871">
        <w:rPr>
          <w:rFonts w:ascii="Lato" w:hAnsi="Lato"/>
        </w:rPr>
        <w:t>………….…… Nome …………………</w:t>
      </w:r>
      <w:proofErr w:type="gramStart"/>
      <w:r w:rsidRPr="00661871">
        <w:rPr>
          <w:rFonts w:ascii="Lato" w:hAnsi="Lato"/>
        </w:rPr>
        <w:t>…….</w:t>
      </w:r>
      <w:proofErr w:type="gramEnd"/>
      <w:r w:rsidRPr="00661871">
        <w:rPr>
          <w:rFonts w:ascii="Lato" w:hAnsi="Lato"/>
        </w:rPr>
        <w:t>………………………...</w:t>
      </w:r>
      <w:r>
        <w:rPr>
          <w:rFonts w:ascii="Lato" w:hAnsi="Lato"/>
        </w:rPr>
        <w:t>..............</w:t>
      </w:r>
      <w:r w:rsidR="006A48DC">
        <w:rPr>
          <w:rFonts w:ascii="Lato" w:hAnsi="Lato"/>
        </w:rPr>
        <w:t>........</w:t>
      </w:r>
    </w:p>
    <w:p w14:paraId="51AAC932" w14:textId="77777777" w:rsidR="00B5636C" w:rsidRPr="00661871" w:rsidRDefault="00B5636C" w:rsidP="00B5636C">
      <w:pPr>
        <w:spacing w:before="60" w:after="60" w:line="360" w:lineRule="auto"/>
        <w:rPr>
          <w:rFonts w:ascii="Lato" w:hAnsi="Lato"/>
        </w:rPr>
      </w:pPr>
      <w:proofErr w:type="spellStart"/>
      <w:r w:rsidRPr="00661871">
        <w:rPr>
          <w:rFonts w:ascii="Lato" w:hAnsi="Lato"/>
        </w:rPr>
        <w:t>Nat</w:t>
      </w:r>
      <w:proofErr w:type="spellEnd"/>
      <w:r w:rsidRPr="00661871">
        <w:rPr>
          <w:rFonts w:ascii="Lato" w:hAnsi="Lato"/>
        </w:rPr>
        <w:t xml:space="preserve"> … a ………………………………………………</w:t>
      </w:r>
      <w:proofErr w:type="gramStart"/>
      <w:r w:rsidRPr="00661871">
        <w:rPr>
          <w:rFonts w:ascii="Lato" w:hAnsi="Lato"/>
        </w:rPr>
        <w:t>…....</w:t>
      </w:r>
      <w:proofErr w:type="gramEnd"/>
      <w:r w:rsidRPr="00661871">
        <w:rPr>
          <w:rFonts w:ascii="Lato" w:hAnsi="Lato"/>
        </w:rPr>
        <w:t>.… (</w:t>
      </w:r>
      <w:proofErr w:type="spellStart"/>
      <w:r w:rsidRPr="00661871">
        <w:rPr>
          <w:rFonts w:ascii="Lato" w:hAnsi="Lato"/>
        </w:rPr>
        <w:t>Prov</w:t>
      </w:r>
      <w:proofErr w:type="spellEnd"/>
      <w:proofErr w:type="gramStart"/>
      <w:r w:rsidRPr="00661871">
        <w:rPr>
          <w:rFonts w:ascii="Lato" w:hAnsi="Lato"/>
        </w:rPr>
        <w:t xml:space="preserve"> ….</w:t>
      </w:r>
      <w:proofErr w:type="gramEnd"/>
      <w:r w:rsidRPr="00661871">
        <w:rPr>
          <w:rFonts w:ascii="Lato" w:hAnsi="Lato"/>
        </w:rPr>
        <w:t>….)</w:t>
      </w:r>
      <w:r>
        <w:rPr>
          <w:rFonts w:ascii="Lato" w:hAnsi="Lato"/>
        </w:rPr>
        <w:t xml:space="preserve"> </w:t>
      </w:r>
      <w:r w:rsidRPr="00661871">
        <w:rPr>
          <w:rFonts w:ascii="Lato" w:hAnsi="Lato"/>
        </w:rPr>
        <w:t xml:space="preserve"> il</w:t>
      </w:r>
      <w:proofErr w:type="gramStart"/>
      <w:r w:rsidRPr="00661871">
        <w:rPr>
          <w:rFonts w:ascii="Lato" w:hAnsi="Lato"/>
        </w:rPr>
        <w:t xml:space="preserve"> …</w:t>
      </w:r>
      <w:r>
        <w:rPr>
          <w:rFonts w:ascii="Lato" w:hAnsi="Lato"/>
        </w:rPr>
        <w:t>.</w:t>
      </w:r>
      <w:proofErr w:type="gramEnd"/>
      <w:r>
        <w:rPr>
          <w:rFonts w:ascii="Lato" w:hAnsi="Lato"/>
        </w:rPr>
        <w:t>….</w:t>
      </w:r>
      <w:r w:rsidRPr="00661871">
        <w:rPr>
          <w:rFonts w:ascii="Lato" w:hAnsi="Lato"/>
        </w:rPr>
        <w:t>…/….</w:t>
      </w:r>
      <w:r>
        <w:rPr>
          <w:rFonts w:ascii="Lato" w:hAnsi="Lato"/>
        </w:rPr>
        <w:t>.</w:t>
      </w:r>
      <w:r w:rsidRPr="00661871">
        <w:rPr>
          <w:rFonts w:ascii="Lato" w:hAnsi="Lato"/>
        </w:rPr>
        <w:t>.</w:t>
      </w:r>
      <w:r>
        <w:rPr>
          <w:rFonts w:ascii="Lato" w:hAnsi="Lato"/>
        </w:rPr>
        <w:t>..</w:t>
      </w:r>
      <w:r w:rsidRPr="00661871">
        <w:rPr>
          <w:rFonts w:ascii="Lato" w:hAnsi="Lato"/>
        </w:rPr>
        <w:t>…/…….…..</w:t>
      </w:r>
      <w:r>
        <w:rPr>
          <w:rFonts w:ascii="Lato" w:hAnsi="Lato"/>
        </w:rPr>
        <w:t>.............</w:t>
      </w:r>
      <w:r w:rsidR="006A48DC">
        <w:rPr>
          <w:rFonts w:ascii="Lato" w:hAnsi="Lato"/>
        </w:rPr>
        <w:t>...</w:t>
      </w:r>
      <w:r w:rsidR="00167AC6">
        <w:rPr>
          <w:rFonts w:ascii="Lato" w:hAnsi="Lato"/>
        </w:rPr>
        <w:t>.</w:t>
      </w:r>
      <w:r w:rsidR="006A48DC">
        <w:rPr>
          <w:rFonts w:ascii="Lato" w:hAnsi="Lato"/>
        </w:rPr>
        <w:t>..</w:t>
      </w:r>
    </w:p>
    <w:p w14:paraId="1FF5695E" w14:textId="77777777" w:rsidR="00B5636C" w:rsidRPr="00661871" w:rsidRDefault="00B5636C" w:rsidP="00B5636C">
      <w:pPr>
        <w:spacing w:before="60" w:after="60" w:line="360" w:lineRule="auto"/>
        <w:rPr>
          <w:rFonts w:ascii="Lato" w:hAnsi="Lato"/>
        </w:rPr>
      </w:pPr>
      <w:r w:rsidRPr="00661871">
        <w:rPr>
          <w:rFonts w:ascii="Lato" w:hAnsi="Lato"/>
        </w:rPr>
        <w:t>Codice Fiscale ………………………………………………</w:t>
      </w:r>
      <w:proofErr w:type="gramStart"/>
      <w:r w:rsidRPr="00661871">
        <w:rPr>
          <w:rFonts w:ascii="Lato" w:hAnsi="Lato"/>
        </w:rPr>
        <w:t>…….</w:t>
      </w:r>
      <w:proofErr w:type="gramEnd"/>
      <w:r w:rsidRPr="00661871">
        <w:rPr>
          <w:rFonts w:ascii="Lato" w:hAnsi="Lato"/>
        </w:rPr>
        <w:t>.………………………………………</w:t>
      </w:r>
      <w:r>
        <w:rPr>
          <w:rFonts w:ascii="Lato" w:hAnsi="Lato"/>
        </w:rPr>
        <w:t>……..</w:t>
      </w:r>
      <w:r w:rsidRPr="00661871">
        <w:rPr>
          <w:rFonts w:ascii="Lato" w:hAnsi="Lato"/>
        </w:rPr>
        <w:t>.</w:t>
      </w:r>
      <w:r>
        <w:rPr>
          <w:rFonts w:ascii="Lato" w:hAnsi="Lato"/>
        </w:rPr>
        <w:t>...........</w:t>
      </w:r>
      <w:r w:rsidR="006A48DC">
        <w:rPr>
          <w:rFonts w:ascii="Lato" w:hAnsi="Lato"/>
        </w:rPr>
        <w:t>.......</w:t>
      </w:r>
      <w:r>
        <w:rPr>
          <w:rFonts w:ascii="Lato" w:hAnsi="Lato"/>
        </w:rPr>
        <w:t>.</w:t>
      </w:r>
    </w:p>
    <w:p w14:paraId="24D80BB3" w14:textId="77777777" w:rsidR="00B5636C" w:rsidRPr="00661871" w:rsidRDefault="00B5636C" w:rsidP="00B5636C">
      <w:pPr>
        <w:spacing w:before="60" w:after="60" w:line="360" w:lineRule="auto"/>
        <w:rPr>
          <w:rFonts w:ascii="Lato" w:hAnsi="Lato"/>
        </w:rPr>
      </w:pPr>
      <w:r w:rsidRPr="00661871">
        <w:rPr>
          <w:rFonts w:ascii="Lato" w:hAnsi="Lato"/>
        </w:rPr>
        <w:t>Residente in …………………………………………</w:t>
      </w:r>
      <w:proofErr w:type="gramStart"/>
      <w:r w:rsidRPr="00661871">
        <w:rPr>
          <w:rFonts w:ascii="Lato" w:hAnsi="Lato"/>
        </w:rPr>
        <w:t>…….</w:t>
      </w:r>
      <w:proofErr w:type="gramEnd"/>
      <w:r w:rsidRPr="00661871">
        <w:rPr>
          <w:rFonts w:ascii="Lato" w:hAnsi="Lato"/>
        </w:rPr>
        <w:t>…………………….…</w:t>
      </w:r>
      <w:r>
        <w:rPr>
          <w:rFonts w:ascii="Lato" w:hAnsi="Lato"/>
        </w:rPr>
        <w:t>……..</w:t>
      </w:r>
      <w:r w:rsidRPr="00661871">
        <w:rPr>
          <w:rFonts w:ascii="Lato" w:hAnsi="Lato"/>
        </w:rPr>
        <w:t>.…</w:t>
      </w:r>
      <w:r>
        <w:rPr>
          <w:rFonts w:ascii="Lato" w:hAnsi="Lato"/>
        </w:rPr>
        <w:t>.…</w:t>
      </w:r>
      <w:r w:rsidR="006A48DC">
        <w:rPr>
          <w:rFonts w:ascii="Lato" w:hAnsi="Lato"/>
        </w:rPr>
        <w:t>……</w:t>
      </w:r>
      <w:r>
        <w:rPr>
          <w:rFonts w:ascii="Lato" w:hAnsi="Lato"/>
        </w:rPr>
        <w:t>.</w:t>
      </w:r>
      <w:r w:rsidRPr="00661871">
        <w:rPr>
          <w:rFonts w:ascii="Lato" w:hAnsi="Lato"/>
        </w:rPr>
        <w:t>….. (</w:t>
      </w:r>
      <w:proofErr w:type="spellStart"/>
      <w:r w:rsidRPr="00661871">
        <w:rPr>
          <w:rFonts w:ascii="Lato" w:hAnsi="Lato"/>
        </w:rPr>
        <w:t>Prov</w:t>
      </w:r>
      <w:proofErr w:type="spellEnd"/>
      <w:r w:rsidRPr="00661871">
        <w:rPr>
          <w:rFonts w:ascii="Lato" w:hAnsi="Lato"/>
        </w:rPr>
        <w:t xml:space="preserve"> </w:t>
      </w:r>
      <w:proofErr w:type="gramStart"/>
      <w:r w:rsidRPr="00661871">
        <w:rPr>
          <w:rFonts w:ascii="Lato" w:hAnsi="Lato"/>
        </w:rPr>
        <w:t>…</w:t>
      </w:r>
      <w:r>
        <w:rPr>
          <w:rFonts w:ascii="Lato" w:hAnsi="Lato"/>
        </w:rPr>
        <w:t>….</w:t>
      </w:r>
      <w:proofErr w:type="gramEnd"/>
      <w:r w:rsidRPr="00661871">
        <w:rPr>
          <w:rFonts w:ascii="Lato" w:hAnsi="Lato"/>
        </w:rPr>
        <w:t>.</w:t>
      </w:r>
      <w:r>
        <w:rPr>
          <w:rFonts w:ascii="Lato" w:hAnsi="Lato"/>
        </w:rPr>
        <w:t>…..</w:t>
      </w:r>
      <w:r w:rsidRPr="00661871">
        <w:rPr>
          <w:rFonts w:ascii="Lato" w:hAnsi="Lato"/>
        </w:rPr>
        <w:t>.)</w:t>
      </w:r>
    </w:p>
    <w:p w14:paraId="0F458F9F" w14:textId="77777777" w:rsidR="00B5636C" w:rsidRPr="00661871" w:rsidRDefault="00B5636C" w:rsidP="00B5636C">
      <w:pPr>
        <w:spacing w:before="60" w:after="60" w:line="360" w:lineRule="auto"/>
        <w:rPr>
          <w:rFonts w:ascii="Lato" w:hAnsi="Lato"/>
        </w:rPr>
      </w:pPr>
      <w:r w:rsidRPr="00661871">
        <w:rPr>
          <w:rFonts w:ascii="Lato" w:hAnsi="Lato"/>
        </w:rPr>
        <w:t>Via ………………………………………………………………………………</w:t>
      </w:r>
      <w:proofErr w:type="gramStart"/>
      <w:r w:rsidRPr="00661871">
        <w:rPr>
          <w:rFonts w:ascii="Lato" w:hAnsi="Lato"/>
        </w:rPr>
        <w:t>…….</w:t>
      </w:r>
      <w:proofErr w:type="gramEnd"/>
      <w:r w:rsidRPr="00661871">
        <w:rPr>
          <w:rFonts w:ascii="Lato" w:hAnsi="Lato"/>
        </w:rPr>
        <w:t>.……</w:t>
      </w:r>
      <w:r>
        <w:rPr>
          <w:rFonts w:ascii="Lato" w:hAnsi="Lato"/>
        </w:rPr>
        <w:t>…</w:t>
      </w:r>
      <w:r w:rsidRPr="00661871">
        <w:rPr>
          <w:rFonts w:ascii="Lato" w:hAnsi="Lato"/>
        </w:rPr>
        <w:t>…</w:t>
      </w:r>
      <w:r w:rsidR="006A48DC">
        <w:rPr>
          <w:rFonts w:ascii="Lato" w:hAnsi="Lato"/>
        </w:rPr>
        <w:t>……..</w:t>
      </w:r>
      <w:r w:rsidRPr="00661871">
        <w:rPr>
          <w:rFonts w:ascii="Lato" w:hAnsi="Lato"/>
        </w:rPr>
        <w:t>……. n°</w:t>
      </w:r>
      <w:proofErr w:type="gramStart"/>
      <w:r w:rsidRPr="00661871">
        <w:rPr>
          <w:rFonts w:ascii="Lato" w:hAnsi="Lato"/>
        </w:rPr>
        <w:t xml:space="preserve"> ….</w:t>
      </w:r>
      <w:proofErr w:type="gramEnd"/>
      <w:r w:rsidRPr="00661871">
        <w:rPr>
          <w:rFonts w:ascii="Lato" w:hAnsi="Lato"/>
        </w:rPr>
        <w:t>…</w:t>
      </w:r>
      <w:r>
        <w:rPr>
          <w:rFonts w:ascii="Lato" w:hAnsi="Lato"/>
        </w:rPr>
        <w:t>…………….</w:t>
      </w:r>
    </w:p>
    <w:p w14:paraId="7AA38613" w14:textId="77777777" w:rsidR="00B5636C" w:rsidRPr="00661871" w:rsidRDefault="00B5636C" w:rsidP="00B5636C">
      <w:pPr>
        <w:spacing w:before="60" w:after="60"/>
        <w:rPr>
          <w:rFonts w:ascii="Lato" w:hAnsi="Lato"/>
        </w:rPr>
      </w:pPr>
      <w:r w:rsidRPr="00661871">
        <w:rPr>
          <w:rFonts w:ascii="Lato" w:hAnsi="Lato"/>
        </w:rPr>
        <w:t>In qualità di ………………………………………………………………………………………………</w:t>
      </w:r>
      <w:proofErr w:type="gramStart"/>
      <w:r w:rsidRPr="00661871">
        <w:rPr>
          <w:rFonts w:ascii="Lato" w:hAnsi="Lato"/>
        </w:rPr>
        <w:t>…</w:t>
      </w:r>
      <w:r>
        <w:rPr>
          <w:rFonts w:ascii="Lato" w:hAnsi="Lato"/>
        </w:rPr>
        <w:t>….</w:t>
      </w:r>
      <w:proofErr w:type="gramEnd"/>
      <w:r w:rsidRPr="00661871">
        <w:rPr>
          <w:rFonts w:ascii="Lato" w:hAnsi="Lato"/>
        </w:rPr>
        <w:t>….……</w:t>
      </w:r>
      <w:r>
        <w:rPr>
          <w:rFonts w:ascii="Lato" w:hAnsi="Lato"/>
        </w:rPr>
        <w:t>…</w:t>
      </w:r>
      <w:r w:rsidRPr="00661871">
        <w:rPr>
          <w:rFonts w:ascii="Lato" w:hAnsi="Lato"/>
        </w:rPr>
        <w:t>…</w:t>
      </w:r>
      <w:r w:rsidR="006A48DC">
        <w:rPr>
          <w:rFonts w:ascii="Lato" w:hAnsi="Lato"/>
        </w:rPr>
        <w:t>…….</w:t>
      </w:r>
    </w:p>
    <w:p w14:paraId="6E5B7365" w14:textId="77777777" w:rsidR="00B5636C" w:rsidRDefault="00B5636C" w:rsidP="00B5636C">
      <w:pPr>
        <w:spacing w:after="240"/>
        <w:jc w:val="center"/>
        <w:rPr>
          <w:rFonts w:ascii="Lato" w:hAnsi="Lato"/>
        </w:rPr>
      </w:pPr>
      <w:r w:rsidRPr="00661871">
        <w:rPr>
          <w:rFonts w:ascii="Lato" w:hAnsi="Lato"/>
        </w:rPr>
        <w:t>(indicare la carica ricoperta)</w:t>
      </w:r>
    </w:p>
    <w:p w14:paraId="4566EA7E" w14:textId="77777777" w:rsidR="00B5636C" w:rsidRDefault="00B5636C" w:rsidP="00B5636C">
      <w:pPr>
        <w:spacing w:before="60" w:after="60"/>
        <w:jc w:val="both"/>
        <w:rPr>
          <w:rFonts w:ascii="Lato" w:hAnsi="Lato"/>
        </w:rPr>
      </w:pPr>
      <w:r w:rsidRPr="00661871">
        <w:rPr>
          <w:rFonts w:ascii="Lato" w:hAnsi="Lato"/>
        </w:rPr>
        <w:t>della Società suddetta, dalla quale è autorizzato a rappresentarla legalmente in questa</w:t>
      </w:r>
      <w:r>
        <w:rPr>
          <w:rFonts w:ascii="Lato" w:hAnsi="Lato"/>
        </w:rPr>
        <w:t xml:space="preserve"> </w:t>
      </w:r>
      <w:r w:rsidRPr="00661871">
        <w:rPr>
          <w:rFonts w:ascii="Lato" w:hAnsi="Lato"/>
        </w:rPr>
        <w:t>procedura di gara</w:t>
      </w:r>
    </w:p>
    <w:p w14:paraId="3B6171AC" w14:textId="77777777" w:rsidR="00B5636C" w:rsidRDefault="00B5636C" w:rsidP="00B5636C">
      <w:pPr>
        <w:spacing w:before="60" w:after="60"/>
        <w:ind w:left="426" w:right="254"/>
        <w:jc w:val="center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  <w:t>DICHIARA</w:t>
      </w:r>
    </w:p>
    <w:p w14:paraId="10E770D0" w14:textId="78B3AE6F" w:rsidR="00B5636C" w:rsidRDefault="00B5636C" w:rsidP="00360B69">
      <w:pPr>
        <w:numPr>
          <w:ilvl w:val="0"/>
          <w:numId w:val="13"/>
        </w:numPr>
        <w:tabs>
          <w:tab w:val="left" w:pos="284"/>
        </w:tabs>
        <w:spacing w:before="120" w:after="120"/>
        <w:ind w:left="284" w:hanging="284"/>
        <w:jc w:val="both"/>
        <w:rPr>
          <w:rFonts w:ascii="Lato" w:hAnsi="Lato"/>
        </w:rPr>
      </w:pPr>
      <w:r>
        <w:rPr>
          <w:rFonts w:ascii="Lato" w:hAnsi="Lato"/>
        </w:rPr>
        <w:t>d</w:t>
      </w:r>
      <w:r w:rsidRPr="00661871">
        <w:rPr>
          <w:rFonts w:ascii="Lato" w:hAnsi="Lato"/>
        </w:rPr>
        <w:t>i</w:t>
      </w:r>
      <w:r>
        <w:rPr>
          <w:rFonts w:ascii="Lato" w:hAnsi="Lato"/>
        </w:rPr>
        <w:t xml:space="preserve"> aver preso visione ed accettare le norme tutte del</w:t>
      </w:r>
      <w:r w:rsidR="00657B4A">
        <w:rPr>
          <w:rFonts w:ascii="Lato" w:hAnsi="Lato"/>
        </w:rPr>
        <w:t xml:space="preserve">l’Avviso </w:t>
      </w:r>
      <w:r w:rsidR="00D0166D">
        <w:rPr>
          <w:rFonts w:ascii="Lato" w:hAnsi="Lato"/>
        </w:rPr>
        <w:t>di Manifestazione di Interesse</w:t>
      </w:r>
      <w:r w:rsidR="00657B4A">
        <w:rPr>
          <w:rFonts w:ascii="Lato" w:hAnsi="Lato"/>
        </w:rPr>
        <w:t xml:space="preserve"> </w:t>
      </w:r>
      <w:proofErr w:type="gramStart"/>
      <w:r w:rsidR="00657B4A">
        <w:rPr>
          <w:rFonts w:ascii="Lato" w:hAnsi="Lato"/>
        </w:rPr>
        <w:t xml:space="preserve">e </w:t>
      </w:r>
      <w:r>
        <w:rPr>
          <w:rFonts w:ascii="Lato" w:hAnsi="Lato"/>
        </w:rPr>
        <w:t xml:space="preserve"> degli</w:t>
      </w:r>
      <w:proofErr w:type="gramEnd"/>
      <w:r>
        <w:rPr>
          <w:rFonts w:ascii="Lato" w:hAnsi="Lato"/>
        </w:rPr>
        <w:t xml:space="preserve"> altri documenti </w:t>
      </w:r>
      <w:r w:rsidR="00D0166D">
        <w:rPr>
          <w:rFonts w:ascii="Lato" w:hAnsi="Lato"/>
        </w:rPr>
        <w:t>previsti</w:t>
      </w:r>
      <w:r w:rsidR="00657B4A">
        <w:rPr>
          <w:rFonts w:ascii="Lato" w:hAnsi="Lato"/>
        </w:rPr>
        <w:t>;</w:t>
      </w:r>
    </w:p>
    <w:p w14:paraId="19DF98A2" w14:textId="39C93A21" w:rsidR="00B5636C" w:rsidRDefault="00B5636C" w:rsidP="00360B69">
      <w:pPr>
        <w:numPr>
          <w:ilvl w:val="0"/>
          <w:numId w:val="13"/>
        </w:numPr>
        <w:tabs>
          <w:tab w:val="left" w:pos="284"/>
        </w:tabs>
        <w:spacing w:before="120" w:after="120"/>
        <w:ind w:left="284" w:hanging="284"/>
        <w:jc w:val="both"/>
        <w:rPr>
          <w:rFonts w:ascii="Lato" w:hAnsi="Lato"/>
        </w:rPr>
      </w:pPr>
      <w:r>
        <w:rPr>
          <w:rFonts w:ascii="Lato" w:hAnsi="Lato"/>
        </w:rPr>
        <w:t xml:space="preserve">di avere preso conoscenza della natura </w:t>
      </w:r>
      <w:r w:rsidR="000D6ED8">
        <w:rPr>
          <w:rFonts w:ascii="Lato" w:hAnsi="Lato"/>
        </w:rPr>
        <w:t>delle prestazioni</w:t>
      </w:r>
      <w:r>
        <w:rPr>
          <w:rFonts w:ascii="Lato" w:hAnsi="Lato"/>
        </w:rPr>
        <w:t xml:space="preserve"> e di tutte le circostanze particolari e generali che possono aver influito sulla determinazione dell’offerta</w:t>
      </w:r>
      <w:r w:rsidR="000D6ED8">
        <w:rPr>
          <w:rFonts w:ascii="Lato" w:hAnsi="Lato"/>
        </w:rPr>
        <w:t>;</w:t>
      </w:r>
    </w:p>
    <w:p w14:paraId="54FB973D" w14:textId="77777777" w:rsidR="000D6ED8" w:rsidRDefault="000D6ED8" w:rsidP="00360B69">
      <w:pPr>
        <w:numPr>
          <w:ilvl w:val="0"/>
          <w:numId w:val="13"/>
        </w:numPr>
        <w:tabs>
          <w:tab w:val="left" w:pos="284"/>
        </w:tabs>
        <w:spacing w:before="120" w:after="120"/>
        <w:ind w:left="284" w:hanging="284"/>
        <w:jc w:val="both"/>
        <w:rPr>
          <w:rFonts w:ascii="Lato" w:hAnsi="Lato"/>
        </w:rPr>
      </w:pPr>
      <w:r w:rsidRPr="000D6ED8">
        <w:rPr>
          <w:rFonts w:ascii="Lato" w:hAnsi="Lato"/>
        </w:rPr>
        <w:t>di mantenere valida l’offerta per 180 giorni dalla data di scadenza della presentazione della stessa;</w:t>
      </w:r>
    </w:p>
    <w:p w14:paraId="744C2D49" w14:textId="43C66A02" w:rsidR="00B5636C" w:rsidRDefault="00BF4CC4" w:rsidP="00B5636C">
      <w:pPr>
        <w:spacing w:before="60" w:after="60"/>
        <w:jc w:val="center"/>
        <w:rPr>
          <w:rFonts w:ascii="Lato" w:hAnsi="Lato"/>
          <w:b/>
          <w:sz w:val="28"/>
        </w:rPr>
      </w:pPr>
      <w:proofErr w:type="gramStart"/>
      <w:r>
        <w:rPr>
          <w:rFonts w:ascii="Lato" w:hAnsi="Lato"/>
          <w:b/>
          <w:sz w:val="28"/>
        </w:rPr>
        <w:t xml:space="preserve">ed </w:t>
      </w:r>
      <w:r w:rsidR="00680C57">
        <w:rPr>
          <w:rFonts w:ascii="Lato" w:hAnsi="Lato"/>
          <w:b/>
          <w:sz w:val="28"/>
        </w:rPr>
        <w:t xml:space="preserve"> </w:t>
      </w:r>
      <w:r w:rsidR="00B5636C" w:rsidRPr="00661871">
        <w:rPr>
          <w:rFonts w:ascii="Lato" w:hAnsi="Lato"/>
          <w:b/>
          <w:sz w:val="28"/>
        </w:rPr>
        <w:t>OFFRE</w:t>
      </w:r>
      <w:proofErr w:type="gramEnd"/>
    </w:p>
    <w:p w14:paraId="77BD2B51" w14:textId="78F329D1" w:rsidR="00657B4A" w:rsidRDefault="00B5636C" w:rsidP="00190077">
      <w:pPr>
        <w:spacing w:line="360" w:lineRule="auto"/>
        <w:ind w:right="397"/>
        <w:jc w:val="both"/>
        <w:rPr>
          <w:rFonts w:ascii="Lato" w:hAnsi="Lato"/>
          <w:bCs/>
          <w:szCs w:val="22"/>
        </w:rPr>
      </w:pPr>
      <w:r w:rsidRPr="0074374D">
        <w:rPr>
          <w:rFonts w:ascii="Lato" w:hAnsi="Lato"/>
          <w:szCs w:val="22"/>
        </w:rPr>
        <w:t>in nome e per conto dell</w:t>
      </w:r>
      <w:r>
        <w:rPr>
          <w:rFonts w:ascii="Lato" w:hAnsi="Lato"/>
          <w:szCs w:val="22"/>
        </w:rPr>
        <w:t xml:space="preserve">’Operatore Economico offerente </w:t>
      </w:r>
      <w:r w:rsidR="00680C57">
        <w:rPr>
          <w:rFonts w:ascii="Lato" w:hAnsi="Lato"/>
          <w:b/>
          <w:szCs w:val="22"/>
        </w:rPr>
        <w:t>la</w:t>
      </w:r>
      <w:r w:rsidRPr="00F32513">
        <w:rPr>
          <w:rFonts w:ascii="Lato" w:hAnsi="Lato"/>
          <w:b/>
          <w:szCs w:val="22"/>
        </w:rPr>
        <w:t xml:space="preserve"> seguente </w:t>
      </w:r>
      <w:r w:rsidR="00680C57">
        <w:rPr>
          <w:rFonts w:ascii="Lato" w:hAnsi="Lato"/>
          <w:b/>
          <w:szCs w:val="22"/>
        </w:rPr>
        <w:t xml:space="preserve">percentuale di rialzo </w:t>
      </w:r>
      <w:r w:rsidR="00680C57">
        <w:rPr>
          <w:rFonts w:ascii="Lato" w:hAnsi="Lato"/>
          <w:bCs/>
          <w:szCs w:val="22"/>
        </w:rPr>
        <w:t>rispetto</w:t>
      </w:r>
      <w:r w:rsidR="00657B4A">
        <w:rPr>
          <w:rFonts w:ascii="Lato" w:hAnsi="Lato"/>
          <w:bCs/>
          <w:szCs w:val="22"/>
        </w:rPr>
        <w:t xml:space="preserve"> al prezzo </w:t>
      </w:r>
      <w:r w:rsidR="000D6ED8">
        <w:rPr>
          <w:rFonts w:ascii="Lato" w:hAnsi="Lato"/>
          <w:bCs/>
          <w:szCs w:val="22"/>
        </w:rPr>
        <w:t xml:space="preserve">di </w:t>
      </w:r>
      <w:r w:rsidR="000D6ED8" w:rsidRPr="000D6ED8">
        <w:rPr>
          <w:rFonts w:ascii="Lato" w:hAnsi="Lato"/>
          <w:b/>
          <w:szCs w:val="22"/>
        </w:rPr>
        <w:t>€ 15</w:t>
      </w:r>
      <w:r w:rsidR="00BF4CC4">
        <w:rPr>
          <w:rFonts w:ascii="Lato" w:hAnsi="Lato"/>
          <w:b/>
          <w:szCs w:val="22"/>
        </w:rPr>
        <w:t>5</w:t>
      </w:r>
      <w:r w:rsidR="000D6ED8" w:rsidRPr="000D6ED8">
        <w:rPr>
          <w:rFonts w:ascii="Lato" w:hAnsi="Lato"/>
          <w:b/>
          <w:szCs w:val="22"/>
        </w:rPr>
        <w:t>/ton</w:t>
      </w:r>
      <w:r w:rsidR="000D6ED8">
        <w:rPr>
          <w:rFonts w:ascii="Lato" w:hAnsi="Lato"/>
          <w:bCs/>
          <w:szCs w:val="22"/>
        </w:rPr>
        <w:t xml:space="preserve"> (</w:t>
      </w:r>
      <w:r w:rsidR="00657B4A">
        <w:rPr>
          <w:rFonts w:ascii="Lato" w:hAnsi="Lato"/>
          <w:bCs/>
          <w:szCs w:val="22"/>
        </w:rPr>
        <w:t>IVA esclusa</w:t>
      </w:r>
      <w:r w:rsidR="000D6ED8">
        <w:rPr>
          <w:rFonts w:ascii="Lato" w:hAnsi="Lato"/>
          <w:bCs/>
          <w:szCs w:val="22"/>
        </w:rPr>
        <w:t>)</w:t>
      </w:r>
      <w:r w:rsidR="00657B4A">
        <w:rPr>
          <w:rFonts w:ascii="Lato" w:hAnsi="Lato"/>
          <w:bCs/>
          <w:szCs w:val="22"/>
        </w:rPr>
        <w:t xml:space="preserve"> posto a base d’asta</w:t>
      </w:r>
      <w:r w:rsidR="00BF4CC4">
        <w:rPr>
          <w:rFonts w:ascii="Lato" w:hAnsi="Lato"/>
          <w:bCs/>
          <w:szCs w:val="22"/>
        </w:rPr>
        <w:t xml:space="preserve"> (alle condizioni </w:t>
      </w:r>
      <w:r w:rsidR="00360B69">
        <w:rPr>
          <w:rFonts w:ascii="Lato" w:hAnsi="Lato"/>
          <w:bCs/>
          <w:szCs w:val="22"/>
        </w:rPr>
        <w:t>indicate nel</w:t>
      </w:r>
      <w:r w:rsidR="00BF4CC4">
        <w:rPr>
          <w:rFonts w:ascii="Lato" w:hAnsi="Lato"/>
          <w:bCs/>
          <w:szCs w:val="22"/>
        </w:rPr>
        <w:t xml:space="preserve"> dettaglio all’art.</w:t>
      </w:r>
      <w:r w:rsidR="00360B69">
        <w:rPr>
          <w:rFonts w:ascii="Lato" w:hAnsi="Lato"/>
          <w:bCs/>
          <w:szCs w:val="22"/>
        </w:rPr>
        <w:t xml:space="preserve"> </w:t>
      </w:r>
      <w:r w:rsidR="00BF4CC4">
        <w:rPr>
          <w:rFonts w:ascii="Lato" w:hAnsi="Lato"/>
          <w:bCs/>
          <w:szCs w:val="22"/>
        </w:rPr>
        <w:t xml:space="preserve">4 </w:t>
      </w:r>
      <w:r w:rsidR="00293CEA">
        <w:rPr>
          <w:rFonts w:ascii="Lato" w:hAnsi="Lato"/>
          <w:bCs/>
          <w:szCs w:val="22"/>
        </w:rPr>
        <w:t xml:space="preserve">e seguenti </w:t>
      </w:r>
      <w:r w:rsidR="00BF4CC4">
        <w:rPr>
          <w:rFonts w:ascii="Lato" w:hAnsi="Lato"/>
          <w:bCs/>
          <w:szCs w:val="22"/>
        </w:rPr>
        <w:t>del Capitolato)</w:t>
      </w:r>
    </w:p>
    <w:p w14:paraId="168D87AA" w14:textId="294EFEC1" w:rsidR="00E44D36" w:rsidRPr="00BF4CC4" w:rsidRDefault="00657B4A" w:rsidP="00BF4CC4">
      <w:pPr>
        <w:spacing w:before="60" w:after="60"/>
        <w:ind w:right="395"/>
        <w:rPr>
          <w:rFonts w:ascii="Lato" w:hAnsi="Lato"/>
          <w:b/>
          <w:sz w:val="22"/>
          <w:szCs w:val="22"/>
          <w:u w:val="single"/>
        </w:rPr>
      </w:pPr>
      <w:r w:rsidRPr="00BF4CC4">
        <w:rPr>
          <w:rFonts w:ascii="Lato" w:hAnsi="Lato"/>
          <w:b/>
          <w:sz w:val="22"/>
          <w:szCs w:val="22"/>
          <w:u w:val="single"/>
        </w:rPr>
        <w:t>RIALZO PERCENTUALE OFFERTO</w:t>
      </w:r>
    </w:p>
    <w:p w14:paraId="7E63B472" w14:textId="77777777" w:rsidR="00657B4A" w:rsidRPr="00657B4A" w:rsidRDefault="00D57F21" w:rsidP="00657B4A">
      <w:pPr>
        <w:spacing w:before="60" w:after="60"/>
        <w:ind w:right="395"/>
        <w:jc w:val="both"/>
        <w:rPr>
          <w:rFonts w:ascii="Lato" w:hAnsi="Lato"/>
          <w:bCs/>
          <w:szCs w:val="22"/>
        </w:rPr>
      </w:pPr>
      <w:r>
        <w:rPr>
          <w:rFonts w:ascii="Tw Cen MT" w:hAnsi="Tw Cen MT"/>
          <w:sz w:val="22"/>
        </w:rPr>
        <w:t xml:space="preserve"> </w:t>
      </w:r>
    </w:p>
    <w:p w14:paraId="520E67C8" w14:textId="77777777" w:rsidR="00657B4A" w:rsidRPr="00657B4A" w:rsidRDefault="00657B4A" w:rsidP="00657B4A">
      <w:pPr>
        <w:spacing w:before="60" w:after="60"/>
        <w:ind w:right="395"/>
        <w:jc w:val="both"/>
        <w:rPr>
          <w:rFonts w:ascii="Lato" w:hAnsi="Lato"/>
          <w:bCs/>
          <w:szCs w:val="22"/>
        </w:rPr>
      </w:pPr>
      <w:r w:rsidRPr="00657B4A">
        <w:rPr>
          <w:rFonts w:ascii="Lato" w:hAnsi="Lato"/>
          <w:bCs/>
          <w:szCs w:val="22"/>
        </w:rPr>
        <w:t xml:space="preserve">(in </w:t>
      </w:r>
      <w:proofErr w:type="gramStart"/>
      <w:r w:rsidRPr="00657B4A">
        <w:rPr>
          <w:rFonts w:ascii="Lato" w:hAnsi="Lato"/>
          <w:bCs/>
          <w:szCs w:val="22"/>
        </w:rPr>
        <w:t xml:space="preserve">cifre:   </w:t>
      </w:r>
      <w:proofErr w:type="gramEnd"/>
      <w:r w:rsidRPr="00657B4A">
        <w:rPr>
          <w:rFonts w:ascii="Lato" w:hAnsi="Lato"/>
          <w:bCs/>
          <w:szCs w:val="22"/>
        </w:rPr>
        <w:t xml:space="preserve">__________________________  %)  </w:t>
      </w:r>
    </w:p>
    <w:p w14:paraId="0DB052EE" w14:textId="77777777" w:rsidR="00657B4A" w:rsidRPr="00657B4A" w:rsidRDefault="00657B4A" w:rsidP="00657B4A">
      <w:pPr>
        <w:spacing w:before="60" w:after="60"/>
        <w:ind w:right="395"/>
        <w:jc w:val="both"/>
        <w:rPr>
          <w:rFonts w:ascii="Lato" w:hAnsi="Lato"/>
          <w:bCs/>
          <w:szCs w:val="22"/>
        </w:rPr>
      </w:pPr>
    </w:p>
    <w:p w14:paraId="4AEA4295" w14:textId="569007E8" w:rsidR="00680C57" w:rsidRPr="00657B4A" w:rsidRDefault="00657B4A" w:rsidP="00657B4A">
      <w:pPr>
        <w:spacing w:before="60" w:after="60"/>
        <w:ind w:right="395"/>
        <w:jc w:val="both"/>
        <w:rPr>
          <w:rFonts w:ascii="Lato" w:hAnsi="Lato"/>
          <w:bCs/>
          <w:szCs w:val="22"/>
        </w:rPr>
      </w:pPr>
      <w:r w:rsidRPr="00657B4A">
        <w:rPr>
          <w:rFonts w:ascii="Lato" w:hAnsi="Lato"/>
          <w:bCs/>
          <w:szCs w:val="22"/>
        </w:rPr>
        <w:t xml:space="preserve"> (in lettere: _________________________________________________________%)</w:t>
      </w:r>
    </w:p>
    <w:p w14:paraId="2F8D41FA" w14:textId="77777777" w:rsidR="00680C57" w:rsidRPr="00680C57" w:rsidRDefault="00680C57" w:rsidP="00680C57">
      <w:pPr>
        <w:spacing w:before="60" w:after="60"/>
        <w:ind w:right="395"/>
        <w:jc w:val="both"/>
        <w:rPr>
          <w:rFonts w:ascii="Tw Cen MT" w:hAnsi="Tw Cen MT"/>
          <w:sz w:val="22"/>
        </w:rPr>
      </w:pPr>
    </w:p>
    <w:p w14:paraId="5928E544" w14:textId="1A5241E3" w:rsidR="00680C57" w:rsidRPr="00E7133A" w:rsidRDefault="00BF4CC4" w:rsidP="00190077">
      <w:pPr>
        <w:spacing w:line="360" w:lineRule="auto"/>
        <w:ind w:right="397"/>
        <w:jc w:val="both"/>
        <w:rPr>
          <w:rFonts w:ascii="Lato" w:hAnsi="Lato"/>
          <w:szCs w:val="22"/>
        </w:rPr>
      </w:pPr>
      <w:r w:rsidRPr="00E7133A">
        <w:rPr>
          <w:rFonts w:ascii="Lato" w:hAnsi="Lato"/>
          <w:szCs w:val="22"/>
        </w:rPr>
        <w:lastRenderedPageBreak/>
        <w:t>relativamente al quantitativo massimo che intende conferire e che si impegna a garantire fino al 31.12.202</w:t>
      </w:r>
      <w:r w:rsidR="00190077">
        <w:rPr>
          <w:rFonts w:ascii="Lato" w:hAnsi="Lato"/>
          <w:szCs w:val="22"/>
        </w:rPr>
        <w:t>2</w:t>
      </w:r>
      <w:r w:rsidRPr="00E7133A">
        <w:rPr>
          <w:rFonts w:ascii="Lato" w:hAnsi="Lato"/>
          <w:szCs w:val="22"/>
        </w:rPr>
        <w:t xml:space="preserve"> (nei termini dell’Art.2 del Capitolato) pari a _________________________</w:t>
      </w:r>
      <w:r w:rsidR="00E7133A">
        <w:rPr>
          <w:rFonts w:ascii="Lato" w:hAnsi="Lato"/>
          <w:szCs w:val="22"/>
        </w:rPr>
        <w:t xml:space="preserve"> </w:t>
      </w:r>
      <w:r w:rsidRPr="00E7133A">
        <w:rPr>
          <w:rFonts w:ascii="Lato" w:hAnsi="Lato"/>
          <w:szCs w:val="22"/>
        </w:rPr>
        <w:t>ton. (in lettere</w:t>
      </w:r>
      <w:r w:rsidR="00E7133A">
        <w:rPr>
          <w:rFonts w:ascii="Lato" w:hAnsi="Lato"/>
          <w:szCs w:val="22"/>
        </w:rPr>
        <w:t xml:space="preserve"> </w:t>
      </w:r>
      <w:r w:rsidRPr="00E7133A">
        <w:rPr>
          <w:rFonts w:ascii="Lato" w:hAnsi="Lato"/>
          <w:szCs w:val="22"/>
        </w:rPr>
        <w:t xml:space="preserve">____________________________________________)  </w:t>
      </w:r>
    </w:p>
    <w:p w14:paraId="10F04C8E" w14:textId="77777777" w:rsidR="00680C57" w:rsidRPr="00680C57" w:rsidRDefault="00680C57" w:rsidP="00680C57">
      <w:pPr>
        <w:spacing w:before="60" w:after="60"/>
        <w:ind w:right="395"/>
        <w:jc w:val="both"/>
        <w:rPr>
          <w:rFonts w:ascii="Tw Cen MT" w:hAnsi="Tw Cen MT"/>
          <w:sz w:val="22"/>
        </w:rPr>
      </w:pPr>
    </w:p>
    <w:p w14:paraId="6DB597CF" w14:textId="261A3509" w:rsidR="00680C57" w:rsidRPr="000D6ED8" w:rsidRDefault="000D6ED8" w:rsidP="00680C57">
      <w:pPr>
        <w:spacing w:before="60" w:after="60"/>
        <w:ind w:right="395"/>
        <w:jc w:val="both"/>
        <w:rPr>
          <w:rFonts w:ascii="Lato" w:hAnsi="Lato"/>
          <w:smallCaps/>
          <w:szCs w:val="22"/>
        </w:rPr>
      </w:pPr>
      <w:r w:rsidRPr="000D6ED8">
        <w:rPr>
          <w:rFonts w:ascii="Lato" w:hAnsi="Lato"/>
          <w:smallCaps/>
          <w:szCs w:val="22"/>
        </w:rPr>
        <w:t>In caso di discordanza tra i valori espressi in cifre ed in lettere, sarà ritenuto valido ai fini della aggiudicazione il valore di rialzo espresso in lettere.</w:t>
      </w:r>
    </w:p>
    <w:p w14:paraId="657875BE" w14:textId="77777777" w:rsidR="00680C57" w:rsidRDefault="00680C57" w:rsidP="00ED7B13">
      <w:pPr>
        <w:spacing w:before="60" w:after="60"/>
        <w:ind w:right="395"/>
        <w:jc w:val="both"/>
        <w:rPr>
          <w:rFonts w:ascii="Tw Cen MT" w:hAnsi="Tw Cen MT"/>
          <w:sz w:val="22"/>
        </w:rPr>
      </w:pPr>
    </w:p>
    <w:p w14:paraId="21D3ADF9" w14:textId="77777777" w:rsidR="00B5636C" w:rsidRDefault="00B5636C" w:rsidP="00B5636C">
      <w:pPr>
        <w:spacing w:before="240" w:after="60"/>
        <w:rPr>
          <w:rFonts w:ascii="Lato" w:hAnsi="Lato"/>
        </w:rPr>
      </w:pPr>
    </w:p>
    <w:p w14:paraId="50C5DC43" w14:textId="77777777" w:rsidR="00B5636C" w:rsidRPr="002A7A0F" w:rsidRDefault="00B5636C" w:rsidP="00B5636C">
      <w:pPr>
        <w:spacing w:before="240" w:after="60"/>
        <w:rPr>
          <w:rFonts w:ascii="Lato" w:hAnsi="Lato"/>
        </w:rPr>
      </w:pPr>
      <w:r w:rsidRPr="002A7A0F">
        <w:rPr>
          <w:rFonts w:ascii="Lato" w:hAnsi="Lato"/>
        </w:rPr>
        <w:t>Luogo e data, _______________</w:t>
      </w:r>
      <w:r w:rsidRPr="002A7A0F">
        <w:rPr>
          <w:rFonts w:ascii="Lato" w:hAnsi="Lato"/>
        </w:rPr>
        <w:tab/>
      </w:r>
      <w:r w:rsidRPr="002A7A0F">
        <w:rPr>
          <w:rFonts w:ascii="Lato" w:hAnsi="Lato"/>
        </w:rPr>
        <w:tab/>
      </w:r>
    </w:p>
    <w:p w14:paraId="519FC6AA" w14:textId="77777777" w:rsidR="00B5636C" w:rsidRPr="002A7A0F" w:rsidRDefault="00B5636C" w:rsidP="00B5636C">
      <w:pPr>
        <w:spacing w:before="480" w:after="60"/>
        <w:ind w:left="3545" w:firstLine="709"/>
        <w:jc w:val="center"/>
        <w:rPr>
          <w:rFonts w:ascii="Lato" w:hAnsi="Lato"/>
          <w:i/>
        </w:rPr>
      </w:pPr>
      <w:r w:rsidRPr="002A7A0F">
        <w:rPr>
          <w:rFonts w:ascii="Lato" w:hAnsi="Lato"/>
          <w:i/>
        </w:rPr>
        <w:t>Timbro e</w:t>
      </w:r>
      <w:r w:rsidRPr="002A7A0F">
        <w:rPr>
          <w:rFonts w:ascii="Lato" w:hAnsi="Lato"/>
        </w:rPr>
        <w:t xml:space="preserve"> </w:t>
      </w:r>
      <w:r w:rsidRPr="002A7A0F">
        <w:rPr>
          <w:rFonts w:ascii="Lato" w:hAnsi="Lato"/>
          <w:i/>
        </w:rPr>
        <w:t>Firma</w:t>
      </w:r>
    </w:p>
    <w:p w14:paraId="799536CE" w14:textId="77777777" w:rsidR="000E1A8F" w:rsidRPr="00EB332D" w:rsidRDefault="00B5636C" w:rsidP="00B5636C">
      <w:pPr>
        <w:spacing w:before="240" w:after="240"/>
        <w:ind w:left="3545" w:firstLine="709"/>
        <w:jc w:val="center"/>
        <w:rPr>
          <w:rFonts w:ascii="Lato" w:hAnsi="Lato" w:cs="Lato-Regular"/>
          <w:sz w:val="22"/>
          <w:szCs w:val="22"/>
        </w:rPr>
      </w:pPr>
      <w:r w:rsidRPr="002A7A0F">
        <w:rPr>
          <w:rFonts w:ascii="Lato" w:hAnsi="Lato"/>
          <w:i/>
        </w:rPr>
        <w:t>________________________</w:t>
      </w:r>
    </w:p>
    <w:p w14:paraId="6C646EE0" w14:textId="77777777" w:rsidR="000E1A8F" w:rsidRPr="00EB332D" w:rsidRDefault="000E1A8F" w:rsidP="00AC30F5">
      <w:pPr>
        <w:pStyle w:val="Paragrafobase"/>
        <w:spacing w:line="360" w:lineRule="auto"/>
        <w:ind w:left="284" w:right="136" w:firstLine="1134"/>
        <w:jc w:val="both"/>
        <w:rPr>
          <w:rFonts w:ascii="Lato" w:hAnsi="Lato" w:cs="Lato-Regular"/>
          <w:color w:val="auto"/>
          <w:sz w:val="22"/>
          <w:szCs w:val="22"/>
        </w:rPr>
      </w:pPr>
    </w:p>
    <w:p w14:paraId="70308711" w14:textId="0870C9D9" w:rsidR="000A69EA" w:rsidRPr="000A69EA" w:rsidRDefault="000A69EA" w:rsidP="000A69EA">
      <w:pPr>
        <w:tabs>
          <w:tab w:val="left" w:pos="9208"/>
        </w:tabs>
        <w:spacing w:line="360" w:lineRule="auto"/>
        <w:ind w:right="424"/>
        <w:jc w:val="both"/>
        <w:rPr>
          <w:rFonts w:ascii="Lato" w:eastAsia="Batang" w:hAnsi="Lato"/>
          <w:b/>
          <w:noProof/>
          <w:sz w:val="21"/>
          <w:szCs w:val="21"/>
        </w:rPr>
      </w:pPr>
      <w:r w:rsidRPr="000A69EA">
        <w:rPr>
          <w:rFonts w:ascii="Lato" w:eastAsia="Batang" w:hAnsi="Lato"/>
          <w:b/>
          <w:noProof/>
          <w:sz w:val="21"/>
          <w:szCs w:val="21"/>
        </w:rPr>
        <w:t>NB: L'offerta economica dovrà essere sottoscritta con firma digitale da parte del legale rappresentante (o procuratore) dell’impresa. È nulla l’offerta priva di sottoscrizione nelle forme citate.</w:t>
      </w:r>
    </w:p>
    <w:p w14:paraId="63FE72E5" w14:textId="77777777" w:rsidR="00AF358D" w:rsidRPr="00EB332D" w:rsidRDefault="00AF358D" w:rsidP="00667EBB">
      <w:pPr>
        <w:pStyle w:val="Paragrafobase"/>
        <w:ind w:right="3678"/>
        <w:jc w:val="both"/>
        <w:rPr>
          <w:rFonts w:ascii="Lato" w:hAnsi="Lato" w:cs="Lato-Regular"/>
          <w:color w:val="auto"/>
          <w:sz w:val="20"/>
          <w:szCs w:val="18"/>
        </w:rPr>
      </w:pPr>
    </w:p>
    <w:sectPr w:rsidR="00AF358D" w:rsidRPr="00EB332D" w:rsidSect="00B5636C">
      <w:headerReference w:type="default" r:id="rId10"/>
      <w:footerReference w:type="default" r:id="rId11"/>
      <w:pgSz w:w="11900" w:h="16840"/>
      <w:pgMar w:top="709" w:right="1127" w:bottom="1134" w:left="1134" w:header="708" w:footer="6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1F117" w14:textId="77777777" w:rsidR="001C7171" w:rsidRDefault="001C7171" w:rsidP="001B69D3">
      <w:r>
        <w:separator/>
      </w:r>
    </w:p>
  </w:endnote>
  <w:endnote w:type="continuationSeparator" w:id="0">
    <w:p w14:paraId="7BBB145B" w14:textId="77777777" w:rsidR="001C7171" w:rsidRDefault="001C7171" w:rsidP="001B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D52F" w14:textId="57D429D5" w:rsidR="00B5636C" w:rsidRDefault="002E453E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155B097" wp14:editId="4B37D152">
              <wp:simplePos x="0" y="0"/>
              <wp:positionH relativeFrom="column">
                <wp:posOffset>-686435</wp:posOffset>
              </wp:positionH>
              <wp:positionV relativeFrom="paragraph">
                <wp:posOffset>-55549</wp:posOffset>
              </wp:positionV>
              <wp:extent cx="7486650" cy="1202030"/>
              <wp:effectExtent l="0" t="0" r="0" b="0"/>
              <wp:wrapNone/>
              <wp:docPr id="9" name="Grup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6650" cy="1202030"/>
                        <a:chOff x="0" y="0"/>
                        <a:chExt cx="7486650" cy="1202030"/>
                      </a:xfrm>
                    </wpg:grpSpPr>
                    <wps:wsp>
                      <wps:cNvPr id="10" name="officeArt object"/>
                      <wps:cNvSpPr txBox="1"/>
                      <wps:spPr>
                        <a:xfrm>
                          <a:off x="534010" y="0"/>
                          <a:ext cx="6487160" cy="2730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09234F07" w14:textId="77777777" w:rsidR="002E453E" w:rsidRPr="008B729D" w:rsidRDefault="002E453E" w:rsidP="002E453E">
                            <w:pPr>
                              <w:pStyle w:val="Corpo"/>
                              <w:jc w:val="center"/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 xml:space="preserve">AAMPS </w:t>
                            </w:r>
                            <w:proofErr w:type="spellStart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>SpA</w:t>
                            </w:r>
                            <w:proofErr w:type="spellEnd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>societ</w:t>
                            </w:r>
                            <w:proofErr w:type="spellEnd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  <w:lang w:val="fr-FR"/>
                              </w:rPr>
                              <w:t xml:space="preserve">à </w:t>
                            </w:r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 xml:space="preserve">con socio unico </w:t>
                            </w:r>
                            <w:proofErr w:type="spellStart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>Retiambiente</w:t>
                            </w:r>
                            <w:proofErr w:type="spellEnd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>SpA</w:t>
                            </w:r>
                            <w:proofErr w:type="spellEnd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 xml:space="preserve">, soggetta ad </w:t>
                            </w:r>
                            <w:proofErr w:type="spellStart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>attivit</w:t>
                            </w:r>
                            <w:proofErr w:type="spellEnd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  <w:lang w:val="fr-FR"/>
                              </w:rPr>
                              <w:t xml:space="preserve">à </w:t>
                            </w:r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 xml:space="preserve">di direzione e coordinamento di </w:t>
                            </w:r>
                            <w:proofErr w:type="spellStart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>Retiambiente</w:t>
                            </w:r>
                            <w:proofErr w:type="spellEnd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B729D">
                              <w:rPr>
                                <w:rFonts w:ascii="Lato" w:hAnsi="Lato"/>
                                <w:spacing w:val="2"/>
                                <w:sz w:val="16"/>
                                <w:szCs w:val="16"/>
                              </w:rPr>
                              <w:t>SpA</w:t>
                            </w:r>
                            <w:proofErr w:type="spell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officeArt object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90195"/>
                          <a:ext cx="7486650" cy="92646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2" name="officeArt object"/>
                      <wps:cNvSpPr txBox="1"/>
                      <wps:spPr>
                        <a:xfrm>
                          <a:off x="570586" y="343815"/>
                          <a:ext cx="1407160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9C34B0A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eastAsia="Avenir Book" w:hAnsi="Lato" w:cs="Avenir Book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Via dell’</w:t>
                            </w:r>
                            <w:r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A</w:t>
                            </w: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 xml:space="preserve">rtigianato, 39/B </w:t>
                            </w:r>
                          </w:p>
                          <w:p w14:paraId="4422916E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eastAsia="Avenir Book" w:hAnsi="Lato" w:cs="Avenir Book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57121 Livorno</w:t>
                            </w:r>
                          </w:p>
                          <w:p w14:paraId="7D31F7C8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eastAsia="Avenir Book" w:hAnsi="Lato" w:cs="Avenir Book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  <w:lang w:val="de-DE"/>
                              </w:rPr>
                              <w:t>Tel: 0586 41 61 11</w:t>
                            </w:r>
                          </w:p>
                          <w:p w14:paraId="00FBB729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  <w:lang w:val="de-DE"/>
                              </w:rPr>
                              <w:t>Fax: 0586 40 60 33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3" name="officeArt object"/>
                      <wps:cNvSpPr txBox="1"/>
                      <wps:spPr>
                        <a:xfrm>
                          <a:off x="1901952" y="343815"/>
                          <a:ext cx="1242060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07F43AB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eastAsia="Avenir Book" w:hAnsi="Lato" w:cs="Avenir Book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aamps@aamps.livorno.it</w:t>
                            </w:r>
                          </w:p>
                          <w:p w14:paraId="0D53DD2D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eastAsia="Avenir Book" w:hAnsi="Lato" w:cs="Avenir Book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aamps.livorno.it</w:t>
                            </w:r>
                          </w:p>
                          <w:p w14:paraId="6558C9F5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  <w:lang w:val="pt-PT"/>
                              </w:rPr>
                              <w:t>P</w:t>
                            </w:r>
                            <w:r>
                              <w:rPr>
                                <w:rFonts w:ascii="Lato" w:hAnsi="Lato"/>
                                <w:sz w:val="16"/>
                                <w:szCs w:val="16"/>
                                <w:lang w:val="pt-PT"/>
                              </w:rPr>
                              <w:t>EC</w:t>
                            </w: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  <w:lang w:val="pt-PT"/>
                              </w:rPr>
                              <w:t>: aamps@postecert.it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4" name="officeArt object"/>
                      <wps:cNvSpPr txBox="1"/>
                      <wps:spPr>
                        <a:xfrm>
                          <a:off x="3226004" y="351130"/>
                          <a:ext cx="1334770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70699174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eastAsia="Avenir Book" w:hAnsi="Lato" w:cs="Avenir Book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 xml:space="preserve">C.F. e </w:t>
                            </w:r>
                            <w:proofErr w:type="spellStart"/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P.Iva</w:t>
                            </w:r>
                            <w:proofErr w:type="spellEnd"/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: 01168310496</w:t>
                            </w:r>
                          </w:p>
                          <w:p w14:paraId="1CFE02AF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eastAsia="Avenir Book" w:hAnsi="Lato" w:cs="Avenir Book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 xml:space="preserve">Cap. </w:t>
                            </w:r>
                            <w:proofErr w:type="spellStart"/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Soc</w:t>
                            </w:r>
                            <w:proofErr w:type="spellEnd"/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  <w:lang w:val="pt-PT"/>
                              </w:rPr>
                              <w:t xml:space="preserve">€ </w:t>
                            </w: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16.476.400</w:t>
                            </w:r>
                          </w:p>
                          <w:p w14:paraId="57B9AAA5" w14:textId="77777777" w:rsidR="002E453E" w:rsidRPr="00542614" w:rsidRDefault="002E453E" w:rsidP="002E453E">
                            <w:pPr>
                              <w:pStyle w:val="Corpo"/>
                              <w:spacing w:line="288" w:lineRule="auto"/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</w:pPr>
                            <w:r w:rsidRPr="00542614">
                              <w:rPr>
                                <w:rFonts w:ascii="Lato" w:hAnsi="Lato"/>
                                <w:sz w:val="16"/>
                                <w:szCs w:val="16"/>
                              </w:rPr>
                              <w:t>R.E.A.103518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55B097" id="Gruppo 9" o:spid="_x0000_s1026" style="position:absolute;margin-left:-54.05pt;margin-top:-4.35pt;width:589.5pt;height:94.65pt;z-index:251663360" coordsize="74866,12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7" type="#_x0000_t202" style="position:absolute;left:5340;width:64871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" filled="f" stroked="f" strokeweight="1pt">
                <v:stroke miterlimit="4"/>
                <v:textbox inset="4pt,4pt,4pt,4pt">
                  <w:txbxContent>
                    <w:p w14:paraId="09234F07" w14:textId="77777777" w:rsidR="002E453E" w:rsidRPr="008B729D" w:rsidRDefault="002E453E" w:rsidP="002E453E">
                      <w:pPr>
                        <w:pStyle w:val="Corpo"/>
                        <w:jc w:val="center"/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</w:pPr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 xml:space="preserve">AAMPS </w:t>
                      </w:r>
                      <w:proofErr w:type="spellStart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>SpA</w:t>
                      </w:r>
                      <w:proofErr w:type="spellEnd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>societ</w:t>
                      </w:r>
                      <w:proofErr w:type="spellEnd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  <w:lang w:val="fr-FR"/>
                        </w:rPr>
                        <w:t xml:space="preserve">à </w:t>
                      </w:r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 xml:space="preserve">con socio unico </w:t>
                      </w:r>
                      <w:proofErr w:type="spellStart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>Retiambiente</w:t>
                      </w:r>
                      <w:proofErr w:type="spellEnd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>SpA</w:t>
                      </w:r>
                      <w:proofErr w:type="spellEnd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 xml:space="preserve">, soggetta ad </w:t>
                      </w:r>
                      <w:proofErr w:type="spellStart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>attivit</w:t>
                      </w:r>
                      <w:proofErr w:type="spellEnd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  <w:lang w:val="fr-FR"/>
                        </w:rPr>
                        <w:t xml:space="preserve">à </w:t>
                      </w:r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 xml:space="preserve">di direzione e coordinamento di </w:t>
                      </w:r>
                      <w:proofErr w:type="spellStart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>Retiambiente</w:t>
                      </w:r>
                      <w:proofErr w:type="spellEnd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B729D">
                        <w:rPr>
                          <w:rFonts w:ascii="Lato" w:hAnsi="Lato"/>
                          <w:spacing w:val="2"/>
                          <w:sz w:val="16"/>
                          <w:szCs w:val="16"/>
                        </w:rPr>
                        <w:t>SpA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fficeArt object" o:spid="_x0000_s1028" type="#_x0000_t75" style="position:absolute;top:1901;width:74866;height:9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" strokeweight="1pt">
                <v:stroke miterlimit="4"/>
                <v:imagedata r:id="rId2" o:title=""/>
              </v:shape>
              <v:shape id="officeArt object" o:spid="_x0000_s1029" type="#_x0000_t202" style="position:absolute;left:5705;top:3438;width:14072;height: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" filled="f" stroked="f" strokeweight="1pt">
                <v:stroke miterlimit="4"/>
                <v:textbox inset="0,0,0,0">
                  <w:txbxContent>
                    <w:p w14:paraId="29C34B0A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eastAsia="Avenir Book" w:hAnsi="Lato" w:cs="Avenir Book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Via dell’</w:t>
                      </w:r>
                      <w:r>
                        <w:rPr>
                          <w:rFonts w:ascii="Lato" w:hAnsi="Lato"/>
                          <w:sz w:val="16"/>
                          <w:szCs w:val="16"/>
                        </w:rPr>
                        <w:t>A</w:t>
                      </w: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 xml:space="preserve">rtigianato, 39/B </w:t>
                      </w:r>
                    </w:p>
                    <w:p w14:paraId="4422916E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eastAsia="Avenir Book" w:hAnsi="Lato" w:cs="Avenir Book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57121 Livorno</w:t>
                      </w:r>
                    </w:p>
                    <w:p w14:paraId="7D31F7C8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eastAsia="Avenir Book" w:hAnsi="Lato" w:cs="Avenir Book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  <w:lang w:val="de-DE"/>
                        </w:rPr>
                        <w:t>Tel: 0586 41 61 11</w:t>
                      </w:r>
                    </w:p>
                    <w:p w14:paraId="00FBB729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  <w:lang w:val="de-DE"/>
                        </w:rPr>
                        <w:t>Fax: 0586 40 60 33</w:t>
                      </w:r>
                    </w:p>
                  </w:txbxContent>
                </v:textbox>
              </v:shape>
              <v:shape id="officeArt object" o:spid="_x0000_s1030" type="#_x0000_t202" style="position:absolute;left:19019;top:3438;width:12421;height: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" filled="f" stroked="f" strokeweight="1pt">
                <v:stroke miterlimit="4"/>
                <v:textbox inset="0,0,0,0">
                  <w:txbxContent>
                    <w:p w14:paraId="607F43AB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eastAsia="Avenir Book" w:hAnsi="Lato" w:cs="Avenir Book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aamps@aamps.livorno.it</w:t>
                      </w:r>
                    </w:p>
                    <w:p w14:paraId="0D53DD2D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eastAsia="Avenir Book" w:hAnsi="Lato" w:cs="Avenir Book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aamps.livorno.it</w:t>
                      </w:r>
                    </w:p>
                    <w:p w14:paraId="6558C9F5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  <w:lang w:val="pt-PT"/>
                        </w:rPr>
                        <w:t>P</w:t>
                      </w:r>
                      <w:r>
                        <w:rPr>
                          <w:rFonts w:ascii="Lato" w:hAnsi="Lato"/>
                          <w:sz w:val="16"/>
                          <w:szCs w:val="16"/>
                          <w:lang w:val="pt-PT"/>
                        </w:rPr>
                        <w:t>EC</w:t>
                      </w:r>
                      <w:r w:rsidRPr="00542614">
                        <w:rPr>
                          <w:rFonts w:ascii="Lato" w:hAnsi="Lato"/>
                          <w:sz w:val="16"/>
                          <w:szCs w:val="16"/>
                          <w:lang w:val="pt-PT"/>
                        </w:rPr>
                        <w:t>: aamps@postecert.it</w:t>
                      </w:r>
                    </w:p>
                  </w:txbxContent>
                </v:textbox>
              </v:shape>
              <v:shape id="officeArt object" o:spid="_x0000_s1031" type="#_x0000_t202" style="position:absolute;left:32260;top:3511;width:13347;height:8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" filled="f" stroked="f" strokeweight="1pt">
                <v:stroke miterlimit="4"/>
                <v:textbox inset="0,0,0,0">
                  <w:txbxContent>
                    <w:p w14:paraId="70699174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eastAsia="Avenir Book" w:hAnsi="Lato" w:cs="Avenir Book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 xml:space="preserve">C.F. e </w:t>
                      </w:r>
                      <w:proofErr w:type="spellStart"/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P.Iva</w:t>
                      </w:r>
                      <w:proofErr w:type="spellEnd"/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: 01168310496</w:t>
                      </w:r>
                    </w:p>
                    <w:p w14:paraId="1CFE02AF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eastAsia="Avenir Book" w:hAnsi="Lato" w:cs="Avenir Book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 xml:space="preserve">Cap. </w:t>
                      </w:r>
                      <w:proofErr w:type="spellStart"/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Soc</w:t>
                      </w:r>
                      <w:proofErr w:type="spellEnd"/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 xml:space="preserve">. </w:t>
                      </w:r>
                      <w:r w:rsidRPr="00542614">
                        <w:rPr>
                          <w:rFonts w:ascii="Lato" w:hAnsi="Lato"/>
                          <w:sz w:val="16"/>
                          <w:szCs w:val="16"/>
                          <w:lang w:val="pt-PT"/>
                        </w:rPr>
                        <w:t xml:space="preserve">€ </w:t>
                      </w: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16.476.400</w:t>
                      </w:r>
                    </w:p>
                    <w:p w14:paraId="57B9AAA5" w14:textId="77777777" w:rsidR="002E453E" w:rsidRPr="00542614" w:rsidRDefault="002E453E" w:rsidP="002E453E">
                      <w:pPr>
                        <w:pStyle w:val="Corpo"/>
                        <w:spacing w:line="288" w:lineRule="auto"/>
                        <w:rPr>
                          <w:rFonts w:ascii="Lato" w:hAnsi="Lato"/>
                          <w:sz w:val="16"/>
                          <w:szCs w:val="16"/>
                        </w:rPr>
                      </w:pPr>
                      <w:r w:rsidRPr="00542614">
                        <w:rPr>
                          <w:rFonts w:ascii="Lato" w:hAnsi="Lato"/>
                          <w:sz w:val="16"/>
                          <w:szCs w:val="16"/>
                        </w:rPr>
                        <w:t>R.E.A.103518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3E2A" w14:textId="2FADD4CA" w:rsidR="00B5636C" w:rsidRDefault="008D298A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913915C" wp14:editId="628FC851">
              <wp:simplePos x="0" y="0"/>
              <wp:positionH relativeFrom="rightMargin">
                <wp:posOffset>283845</wp:posOffset>
              </wp:positionH>
              <wp:positionV relativeFrom="margin">
                <wp:posOffset>8936990</wp:posOffset>
              </wp:positionV>
              <wp:extent cx="304800" cy="352425"/>
              <wp:effectExtent l="0" t="0" r="0" b="9525"/>
              <wp:wrapNone/>
              <wp:docPr id="3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C26C0" w14:textId="77777777" w:rsidR="008D298A" w:rsidRDefault="008D298A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3915C" id="Rettangolo 3" o:spid="_x0000_s1032" style="position:absolute;margin-left:22.35pt;margin-top:703.7pt;width:24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" o:allowincell="f" stroked="f">
              <v:textbox>
                <w:txbxContent>
                  <w:p w14:paraId="4EBC26C0" w14:textId="77777777" w:rsidR="008D298A" w:rsidRDefault="008D298A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4046" w14:textId="77777777" w:rsidR="001C7171" w:rsidRDefault="001C7171" w:rsidP="001B69D3">
      <w:r>
        <w:separator/>
      </w:r>
    </w:p>
  </w:footnote>
  <w:footnote w:type="continuationSeparator" w:id="0">
    <w:p w14:paraId="070A73B5" w14:textId="77777777" w:rsidR="001C7171" w:rsidRDefault="001C7171" w:rsidP="001B6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6DA88" w14:textId="2B3CE67F" w:rsidR="001B69D3" w:rsidRDefault="002E453E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A636DCD" wp14:editId="6E75E6D4">
              <wp:simplePos x="0" y="0"/>
              <wp:positionH relativeFrom="column">
                <wp:posOffset>-687705</wp:posOffset>
              </wp:positionH>
              <wp:positionV relativeFrom="paragraph">
                <wp:posOffset>-408636</wp:posOffset>
              </wp:positionV>
              <wp:extent cx="7486650" cy="1425575"/>
              <wp:effectExtent l="0" t="0" r="0" b="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6650" cy="1425575"/>
                        <a:chOff x="0" y="0"/>
                        <a:chExt cx="7486650" cy="1425575"/>
                      </a:xfrm>
                    </wpg:grpSpPr>
                    <pic:pic xmlns:pic="http://schemas.openxmlformats.org/drawingml/2006/picture">
                      <pic:nvPicPr>
                        <pic:cNvPr id="7" name="officeArt object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6650" cy="14255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8" name="officeArt object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26695" y="438912"/>
                          <a:ext cx="1510665" cy="79248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D06612" id="Gruppo 6" o:spid="_x0000_s1026" style="position:absolute;margin-left:-54.15pt;margin-top:-32.2pt;width:589.5pt;height:112.25pt;z-index:251661312" coordsize="74866,14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fficeArt object" o:spid="_x0000_s1027" type="#_x0000_t75" style="position:absolute;width:74866;height:14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" strokeweight="1pt">
                <v:stroke miterlimit="4"/>
                <v:imagedata r:id="rId3" o:title=""/>
              </v:shape>
              <v:shape id="officeArt object" o:spid="_x0000_s1028" type="#_x0000_t75" style="position:absolute;left:5266;top:4389;width:15107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" strokeweight="1pt">
                <v:stroke miterlimit="4"/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5281382"/>
      <w:docPartObj>
        <w:docPartGallery w:val="Page Numbers (Margins)"/>
        <w:docPartUnique/>
      </w:docPartObj>
    </w:sdtPr>
    <w:sdtContent>
      <w:p w14:paraId="50627950" w14:textId="22FBC47E" w:rsidR="00B5636C" w:rsidRPr="00B5636C" w:rsidRDefault="008D298A" w:rsidP="00B5636C">
        <w:pPr>
          <w:pStyle w:val="Intestazione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FCD"/>
    <w:multiLevelType w:val="hybridMultilevel"/>
    <w:tmpl w:val="49B29F6E"/>
    <w:lvl w:ilvl="0" w:tplc="04100005">
      <w:start w:val="1"/>
      <w:numFmt w:val="bullet"/>
      <w:lvlText w:val="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" w15:restartNumberingAfterBreak="0">
    <w:nsid w:val="17084755"/>
    <w:multiLevelType w:val="hybridMultilevel"/>
    <w:tmpl w:val="CA1E7B60"/>
    <w:lvl w:ilvl="0" w:tplc="A3FA19DA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BD5F75"/>
    <w:multiLevelType w:val="hybridMultilevel"/>
    <w:tmpl w:val="BDDAFCDC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BC731D3"/>
    <w:multiLevelType w:val="hybridMultilevel"/>
    <w:tmpl w:val="7414AFE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EE83033"/>
    <w:multiLevelType w:val="hybridMultilevel"/>
    <w:tmpl w:val="ADEE31B6"/>
    <w:lvl w:ilvl="0" w:tplc="59F8EDE6">
      <w:numFmt w:val="bullet"/>
      <w:lvlText w:val="-"/>
      <w:lvlJc w:val="left"/>
      <w:pPr>
        <w:ind w:left="1004" w:hanging="360"/>
      </w:pPr>
      <w:rPr>
        <w:rFonts w:ascii="Lato" w:eastAsiaTheme="minorHAnsi" w:hAnsi="Lato" w:cs="Lato-Regular" w:hint="default"/>
        <w:color w:val="575756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803003C"/>
    <w:multiLevelType w:val="hybridMultilevel"/>
    <w:tmpl w:val="434E6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3412C"/>
    <w:multiLevelType w:val="hybridMultilevel"/>
    <w:tmpl w:val="814E10D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896615A"/>
    <w:multiLevelType w:val="hybridMultilevel"/>
    <w:tmpl w:val="14CC15CC"/>
    <w:lvl w:ilvl="0" w:tplc="59F8EDE6">
      <w:numFmt w:val="bullet"/>
      <w:lvlText w:val="-"/>
      <w:lvlJc w:val="left"/>
      <w:pPr>
        <w:ind w:left="1004" w:hanging="360"/>
      </w:pPr>
      <w:rPr>
        <w:rFonts w:ascii="Lato" w:eastAsiaTheme="minorHAnsi" w:hAnsi="Lato" w:cs="Lato-Regular" w:hint="default"/>
        <w:color w:val="575756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85474E"/>
    <w:multiLevelType w:val="hybridMultilevel"/>
    <w:tmpl w:val="8AA8AEE2"/>
    <w:lvl w:ilvl="0" w:tplc="3224E86E">
      <w:start w:val="1"/>
      <w:numFmt w:val="decimal"/>
      <w:lvlText w:val="%1."/>
      <w:lvlJc w:val="left"/>
      <w:pPr>
        <w:ind w:left="1778" w:hanging="360"/>
      </w:pPr>
      <w:rPr>
        <w:rFonts w:ascii="Lato" w:hAnsi="Lato" w:hint="default"/>
        <w:b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54D66083"/>
    <w:multiLevelType w:val="hybridMultilevel"/>
    <w:tmpl w:val="7368D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304BE"/>
    <w:multiLevelType w:val="hybridMultilevel"/>
    <w:tmpl w:val="39328620"/>
    <w:lvl w:ilvl="0" w:tplc="0410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EF64ED9"/>
    <w:multiLevelType w:val="hybridMultilevel"/>
    <w:tmpl w:val="42CC1C10"/>
    <w:lvl w:ilvl="0" w:tplc="59F8EDE6">
      <w:numFmt w:val="bullet"/>
      <w:lvlText w:val="-"/>
      <w:lvlJc w:val="left"/>
      <w:pPr>
        <w:ind w:left="1920" w:hanging="360"/>
      </w:pPr>
      <w:rPr>
        <w:rFonts w:ascii="Lato" w:eastAsiaTheme="minorHAnsi" w:hAnsi="Lato" w:cs="Lato-Regular" w:hint="default"/>
        <w:color w:val="575756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5F237994"/>
    <w:multiLevelType w:val="hybridMultilevel"/>
    <w:tmpl w:val="30023E92"/>
    <w:lvl w:ilvl="0" w:tplc="D81C5D06">
      <w:numFmt w:val="bullet"/>
      <w:lvlText w:val="-"/>
      <w:lvlJc w:val="left"/>
      <w:pPr>
        <w:ind w:left="1778" w:hanging="360"/>
      </w:pPr>
      <w:rPr>
        <w:rFonts w:ascii="Lato" w:eastAsiaTheme="minorHAnsi" w:hAnsi="Lato" w:cs="Lato-Regular" w:hint="default"/>
        <w:color w:val="575756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71580334"/>
    <w:multiLevelType w:val="hybridMultilevel"/>
    <w:tmpl w:val="06F8A66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3648236">
    <w:abstractNumId w:val="12"/>
  </w:num>
  <w:num w:numId="2" w16cid:durableId="146745713">
    <w:abstractNumId w:val="11"/>
  </w:num>
  <w:num w:numId="3" w16cid:durableId="1940261466">
    <w:abstractNumId w:val="5"/>
  </w:num>
  <w:num w:numId="4" w16cid:durableId="123543820">
    <w:abstractNumId w:val="8"/>
  </w:num>
  <w:num w:numId="5" w16cid:durableId="2098866381">
    <w:abstractNumId w:val="0"/>
  </w:num>
  <w:num w:numId="6" w16cid:durableId="2045205580">
    <w:abstractNumId w:val="4"/>
  </w:num>
  <w:num w:numId="7" w16cid:durableId="162933213">
    <w:abstractNumId w:val="7"/>
  </w:num>
  <w:num w:numId="8" w16cid:durableId="1991250540">
    <w:abstractNumId w:val="9"/>
  </w:num>
  <w:num w:numId="9" w16cid:durableId="666832861">
    <w:abstractNumId w:val="3"/>
  </w:num>
  <w:num w:numId="10" w16cid:durableId="117527901">
    <w:abstractNumId w:val="2"/>
  </w:num>
  <w:num w:numId="11" w16cid:durableId="1832722227">
    <w:abstractNumId w:val="1"/>
  </w:num>
  <w:num w:numId="12" w16cid:durableId="1789003158">
    <w:abstractNumId w:val="6"/>
  </w:num>
  <w:num w:numId="13" w16cid:durableId="1400715998">
    <w:abstractNumId w:val="13"/>
  </w:num>
  <w:num w:numId="14" w16cid:durableId="5930567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F0"/>
    <w:rsid w:val="00026963"/>
    <w:rsid w:val="00030BB9"/>
    <w:rsid w:val="00042901"/>
    <w:rsid w:val="000652C4"/>
    <w:rsid w:val="000777F6"/>
    <w:rsid w:val="000813B6"/>
    <w:rsid w:val="00083EDB"/>
    <w:rsid w:val="000A6345"/>
    <w:rsid w:val="000A69EA"/>
    <w:rsid w:val="000C60F9"/>
    <w:rsid w:val="000D6ED8"/>
    <w:rsid w:val="000E1A8F"/>
    <w:rsid w:val="00100402"/>
    <w:rsid w:val="00167AC6"/>
    <w:rsid w:val="00190077"/>
    <w:rsid w:val="001B69D3"/>
    <w:rsid w:val="001C5FE8"/>
    <w:rsid w:val="001C7171"/>
    <w:rsid w:val="001C7385"/>
    <w:rsid w:val="001F26F6"/>
    <w:rsid w:val="00207EE0"/>
    <w:rsid w:val="00211C58"/>
    <w:rsid w:val="002224F4"/>
    <w:rsid w:val="00246CB7"/>
    <w:rsid w:val="00256AE3"/>
    <w:rsid w:val="0026047C"/>
    <w:rsid w:val="0026453D"/>
    <w:rsid w:val="00271274"/>
    <w:rsid w:val="00293CEA"/>
    <w:rsid w:val="002E453E"/>
    <w:rsid w:val="003055E4"/>
    <w:rsid w:val="003056E8"/>
    <w:rsid w:val="00310F2C"/>
    <w:rsid w:val="00330D49"/>
    <w:rsid w:val="00340136"/>
    <w:rsid w:val="0035243D"/>
    <w:rsid w:val="00353F5E"/>
    <w:rsid w:val="00360B69"/>
    <w:rsid w:val="00363ED5"/>
    <w:rsid w:val="00366BC4"/>
    <w:rsid w:val="00370ECD"/>
    <w:rsid w:val="00375AF7"/>
    <w:rsid w:val="003812F3"/>
    <w:rsid w:val="00381C98"/>
    <w:rsid w:val="003C744D"/>
    <w:rsid w:val="003E6162"/>
    <w:rsid w:val="00411BA0"/>
    <w:rsid w:val="00440340"/>
    <w:rsid w:val="004C21A0"/>
    <w:rsid w:val="004C7416"/>
    <w:rsid w:val="004D7088"/>
    <w:rsid w:val="004F7E97"/>
    <w:rsid w:val="005020B4"/>
    <w:rsid w:val="00510EA8"/>
    <w:rsid w:val="005127B1"/>
    <w:rsid w:val="005164FE"/>
    <w:rsid w:val="005173DF"/>
    <w:rsid w:val="00547A7E"/>
    <w:rsid w:val="00557AA7"/>
    <w:rsid w:val="005E04E3"/>
    <w:rsid w:val="00604376"/>
    <w:rsid w:val="00630080"/>
    <w:rsid w:val="00633D96"/>
    <w:rsid w:val="00657B4A"/>
    <w:rsid w:val="00666E3D"/>
    <w:rsid w:val="00667EBB"/>
    <w:rsid w:val="00680C57"/>
    <w:rsid w:val="00680EFC"/>
    <w:rsid w:val="00682982"/>
    <w:rsid w:val="006857EE"/>
    <w:rsid w:val="006939A2"/>
    <w:rsid w:val="006963E0"/>
    <w:rsid w:val="006A48DC"/>
    <w:rsid w:val="006A7CE0"/>
    <w:rsid w:val="006C0206"/>
    <w:rsid w:val="006E5F9B"/>
    <w:rsid w:val="00700F4F"/>
    <w:rsid w:val="0074720E"/>
    <w:rsid w:val="00761893"/>
    <w:rsid w:val="00763999"/>
    <w:rsid w:val="007929F0"/>
    <w:rsid w:val="007A2113"/>
    <w:rsid w:val="007A2E46"/>
    <w:rsid w:val="007B4BEA"/>
    <w:rsid w:val="007E2D08"/>
    <w:rsid w:val="007F4812"/>
    <w:rsid w:val="007F56B8"/>
    <w:rsid w:val="00806D0B"/>
    <w:rsid w:val="0081007B"/>
    <w:rsid w:val="00812AC3"/>
    <w:rsid w:val="008260B8"/>
    <w:rsid w:val="00827AD5"/>
    <w:rsid w:val="00832EA3"/>
    <w:rsid w:val="00833664"/>
    <w:rsid w:val="00841947"/>
    <w:rsid w:val="008479DE"/>
    <w:rsid w:val="00857809"/>
    <w:rsid w:val="008640F3"/>
    <w:rsid w:val="00880DCB"/>
    <w:rsid w:val="00893A71"/>
    <w:rsid w:val="00897F9A"/>
    <w:rsid w:val="008D12C9"/>
    <w:rsid w:val="008D298A"/>
    <w:rsid w:val="008D4B95"/>
    <w:rsid w:val="008D5E0F"/>
    <w:rsid w:val="008D60C7"/>
    <w:rsid w:val="008D6B20"/>
    <w:rsid w:val="008E22E1"/>
    <w:rsid w:val="008F1689"/>
    <w:rsid w:val="00903906"/>
    <w:rsid w:val="00905B03"/>
    <w:rsid w:val="0095329D"/>
    <w:rsid w:val="00960A84"/>
    <w:rsid w:val="00980204"/>
    <w:rsid w:val="0098613A"/>
    <w:rsid w:val="00987F0C"/>
    <w:rsid w:val="0099048C"/>
    <w:rsid w:val="0099592B"/>
    <w:rsid w:val="009D1D44"/>
    <w:rsid w:val="009D3660"/>
    <w:rsid w:val="009E1084"/>
    <w:rsid w:val="009F1FDD"/>
    <w:rsid w:val="00A0628C"/>
    <w:rsid w:val="00A12AA6"/>
    <w:rsid w:val="00A335D0"/>
    <w:rsid w:val="00A72450"/>
    <w:rsid w:val="00A85E1C"/>
    <w:rsid w:val="00A95889"/>
    <w:rsid w:val="00AA44C6"/>
    <w:rsid w:val="00AB7964"/>
    <w:rsid w:val="00AC30F5"/>
    <w:rsid w:val="00AF1783"/>
    <w:rsid w:val="00AF358D"/>
    <w:rsid w:val="00B22269"/>
    <w:rsid w:val="00B360AF"/>
    <w:rsid w:val="00B417B3"/>
    <w:rsid w:val="00B5636C"/>
    <w:rsid w:val="00B64C33"/>
    <w:rsid w:val="00B82D9D"/>
    <w:rsid w:val="00BE628E"/>
    <w:rsid w:val="00BE7E8D"/>
    <w:rsid w:val="00BF1F31"/>
    <w:rsid w:val="00BF2D9E"/>
    <w:rsid w:val="00BF4CC4"/>
    <w:rsid w:val="00C12254"/>
    <w:rsid w:val="00C166B9"/>
    <w:rsid w:val="00C544E2"/>
    <w:rsid w:val="00C63832"/>
    <w:rsid w:val="00CA032C"/>
    <w:rsid w:val="00CD42C0"/>
    <w:rsid w:val="00D0166D"/>
    <w:rsid w:val="00D51705"/>
    <w:rsid w:val="00D52C19"/>
    <w:rsid w:val="00D57F21"/>
    <w:rsid w:val="00D76E96"/>
    <w:rsid w:val="00D8048F"/>
    <w:rsid w:val="00D90A30"/>
    <w:rsid w:val="00D91E3B"/>
    <w:rsid w:val="00D9564D"/>
    <w:rsid w:val="00DB4CAC"/>
    <w:rsid w:val="00DC73E6"/>
    <w:rsid w:val="00E01945"/>
    <w:rsid w:val="00E2211A"/>
    <w:rsid w:val="00E2592B"/>
    <w:rsid w:val="00E35E6B"/>
    <w:rsid w:val="00E44D36"/>
    <w:rsid w:val="00E5329A"/>
    <w:rsid w:val="00E603D6"/>
    <w:rsid w:val="00E61CA6"/>
    <w:rsid w:val="00E7133A"/>
    <w:rsid w:val="00E77263"/>
    <w:rsid w:val="00EA1189"/>
    <w:rsid w:val="00EA27D5"/>
    <w:rsid w:val="00EA4100"/>
    <w:rsid w:val="00EB1B29"/>
    <w:rsid w:val="00EB332D"/>
    <w:rsid w:val="00EB37EE"/>
    <w:rsid w:val="00EB61AC"/>
    <w:rsid w:val="00ED2657"/>
    <w:rsid w:val="00ED7B13"/>
    <w:rsid w:val="00F67D49"/>
    <w:rsid w:val="00F91B1A"/>
    <w:rsid w:val="00FA0486"/>
    <w:rsid w:val="00F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E29C4"/>
  <w15:chartTrackingRefBased/>
  <w15:docId w15:val="{4F14270B-0E56-44D1-BE71-66BAC7CD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69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B69D3"/>
  </w:style>
  <w:style w:type="paragraph" w:styleId="Pidipagina">
    <w:name w:val="footer"/>
    <w:basedOn w:val="Normale"/>
    <w:link w:val="PidipaginaCarattere"/>
    <w:uiPriority w:val="99"/>
    <w:unhideWhenUsed/>
    <w:rsid w:val="001B69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9D3"/>
  </w:style>
  <w:style w:type="paragraph" w:customStyle="1" w:styleId="Paragrafobase">
    <w:name w:val="[Paragrafo base]"/>
    <w:basedOn w:val="Normale"/>
    <w:uiPriority w:val="99"/>
    <w:rsid w:val="008D6B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8260B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832EA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048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6B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6BC4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2E45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ola\My%20Documents\Direzione\Direttore%20Generale\Petrone%20Paola\Identit&#224;%20visiva\Carta%20intestata%20definitiva\carta_intestata_aamp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123B-361B-426A-A3F8-660EE727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carta_intestata_aamps.dotx</Template>
  <TotalTime>8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Viola</dc:creator>
  <cp:keywords/>
  <dc:description/>
  <cp:lastModifiedBy>Massimiliano Bigongiari</cp:lastModifiedBy>
  <cp:revision>10</cp:revision>
  <cp:lastPrinted>2019-08-02T06:40:00Z</cp:lastPrinted>
  <dcterms:created xsi:type="dcterms:W3CDTF">2022-05-17T13:01:00Z</dcterms:created>
  <dcterms:modified xsi:type="dcterms:W3CDTF">2022-05-18T10:22:00Z</dcterms:modified>
</cp:coreProperties>
</file>